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DEC5" w14:textId="77777777" w:rsidR="00554276" w:rsidRPr="00D0606E" w:rsidRDefault="00D0606E" w:rsidP="00620AE8">
      <w:pPr>
        <w:pStyle w:val="Heading1"/>
        <w:rPr>
          <w:color w:val="FF0000"/>
          <w:sz w:val="48"/>
        </w:rPr>
      </w:pPr>
      <w:r w:rsidRPr="00D0606E">
        <w:rPr>
          <w:color w:val="FF0000"/>
          <w:sz w:val="48"/>
        </w:rPr>
        <w:t>NOTICE OF PUBLIC MEETING</w:t>
      </w:r>
    </w:p>
    <w:p w14:paraId="4E170C87" w14:textId="2B933B10" w:rsidR="00554276" w:rsidRPr="00EA277E" w:rsidRDefault="00554276" w:rsidP="007114A3">
      <w:pPr>
        <w:pStyle w:val="Date"/>
        <w:jc w:val="left"/>
      </w:pPr>
    </w:p>
    <w:p w14:paraId="52925274" w14:textId="77777777" w:rsidR="008C45E1" w:rsidRDefault="00D0606E" w:rsidP="008C45E1">
      <w:pPr>
        <w:pStyle w:val="Time"/>
        <w:spacing w:after="0"/>
        <w:rPr>
          <w:rFonts w:ascii="Arial Black" w:hAnsi="Arial Black"/>
          <w:color w:val="002060"/>
        </w:rPr>
      </w:pPr>
      <w:r w:rsidRPr="00D0606E">
        <w:rPr>
          <w:rFonts w:ascii="Arial Black" w:hAnsi="Arial Black"/>
          <w:color w:val="002060"/>
        </w:rPr>
        <w:t>Laclede Water District</w:t>
      </w:r>
    </w:p>
    <w:p w14:paraId="25143750" w14:textId="6BBBEE61" w:rsidR="00D0606E" w:rsidRDefault="00D0606E" w:rsidP="008C45E1">
      <w:pPr>
        <w:pStyle w:val="Time"/>
        <w:spacing w:after="0"/>
        <w:rPr>
          <w:b/>
          <w:bCs/>
        </w:rPr>
      </w:pPr>
      <w:r>
        <w:t>208-255-</w:t>
      </w:r>
      <w:proofErr w:type="gramStart"/>
      <w:r>
        <w:t>4068</w:t>
      </w:r>
      <w:r w:rsidR="00E30025">
        <w:t xml:space="preserve">  </w:t>
      </w:r>
      <w:r w:rsidR="006B6ADE">
        <w:rPr>
          <w:b/>
          <w:bCs/>
        </w:rPr>
        <w:t>Minutes</w:t>
      </w:r>
      <w:proofErr w:type="gramEnd"/>
    </w:p>
    <w:p w14:paraId="6C9E31A2" w14:textId="77777777" w:rsidR="005359B9" w:rsidRPr="005359B9" w:rsidRDefault="005359B9" w:rsidP="005359B9"/>
    <w:p w14:paraId="7F1E5871" w14:textId="29E2C9D9" w:rsidR="007114A3" w:rsidRPr="00C92E8B" w:rsidRDefault="007114A3" w:rsidP="007114A3">
      <w:pPr>
        <w:rPr>
          <w:b/>
          <w:bCs/>
        </w:rPr>
      </w:pPr>
      <w:r>
        <w:tab/>
      </w:r>
      <w:r w:rsidRPr="00C92E8B">
        <w:rPr>
          <w:b/>
          <w:bCs/>
        </w:rPr>
        <w:t>Meeting date</w:t>
      </w:r>
      <w:r w:rsidR="008F3971" w:rsidRPr="00C92E8B">
        <w:rPr>
          <w:b/>
          <w:bCs/>
        </w:rPr>
        <w:t xml:space="preserve"> </w:t>
      </w:r>
      <w:r w:rsidR="0033328D" w:rsidRPr="00C92E8B">
        <w:rPr>
          <w:b/>
          <w:bCs/>
        </w:rPr>
        <w:t>August 12</w:t>
      </w:r>
      <w:r w:rsidR="00DA7E13" w:rsidRPr="00C92E8B">
        <w:rPr>
          <w:b/>
          <w:bCs/>
        </w:rPr>
        <w:t xml:space="preserve">, </w:t>
      </w:r>
      <w:proofErr w:type="gramStart"/>
      <w:r w:rsidR="00DA7E13" w:rsidRPr="00C92E8B">
        <w:rPr>
          <w:b/>
          <w:bCs/>
        </w:rPr>
        <w:t>202</w:t>
      </w:r>
      <w:r w:rsidR="00C47E6E" w:rsidRPr="00C92E8B">
        <w:rPr>
          <w:b/>
          <w:bCs/>
        </w:rPr>
        <w:t>6</w:t>
      </w:r>
      <w:proofErr w:type="gramEnd"/>
      <w:r w:rsidR="005A1B43" w:rsidRPr="00C92E8B">
        <w:rPr>
          <w:b/>
          <w:bCs/>
        </w:rPr>
        <w:t xml:space="preserve"> at Laclede Community Center – </w:t>
      </w:r>
      <w:r w:rsidR="00DA7E13" w:rsidRPr="00C92E8B">
        <w:rPr>
          <w:b/>
          <w:bCs/>
        </w:rPr>
        <w:t>6</w:t>
      </w:r>
      <w:r w:rsidR="005A1B43" w:rsidRPr="00C92E8B">
        <w:rPr>
          <w:b/>
          <w:bCs/>
        </w:rPr>
        <w:t>pm</w:t>
      </w:r>
    </w:p>
    <w:p w14:paraId="1DECA09E" w14:textId="4FD73CF4" w:rsidR="00C92E8B" w:rsidRPr="002762EE" w:rsidRDefault="00C92E8B" w:rsidP="007114A3"/>
    <w:p w14:paraId="0D948503" w14:textId="6EDD91F6" w:rsidR="008839DF" w:rsidRDefault="00743902" w:rsidP="00C92E8B">
      <w:pPr>
        <w:pStyle w:val="NoSpacing"/>
      </w:pPr>
      <w:r>
        <w:t xml:space="preserve">Those in attendance were Justin Roberts, Dave Stevens, Chuck Thompson, Kimberly Swank and Gloria Fletcher from the </w:t>
      </w:r>
      <w:proofErr w:type="gramStart"/>
      <w:r>
        <w:t>Board  Also</w:t>
      </w:r>
      <w:proofErr w:type="gramEnd"/>
      <w:r>
        <w:t xml:space="preserve"> </w:t>
      </w:r>
      <w:r w:rsidR="00237C58">
        <w:t>Bob Hansen from Water Systems Manag</w:t>
      </w:r>
      <w:r w:rsidR="004E24D8">
        <w:t>em</w:t>
      </w:r>
      <w:r w:rsidR="00237C58">
        <w:t>ent</w:t>
      </w:r>
      <w:r w:rsidR="007C0400">
        <w:t xml:space="preserve">.  From our water users we had </w:t>
      </w:r>
      <w:r w:rsidR="008839DF">
        <w:t>Bonnie Glazer</w:t>
      </w:r>
      <w:r w:rsidR="007C0400">
        <w:t>, N</w:t>
      </w:r>
      <w:r w:rsidR="008839DF">
        <w:t>ancy Glazer</w:t>
      </w:r>
      <w:r w:rsidR="007C0400">
        <w:t xml:space="preserve"> and </w:t>
      </w:r>
      <w:r w:rsidR="00EB2F12">
        <w:t>J</w:t>
      </w:r>
      <w:r w:rsidR="008839DF">
        <w:t>ake McDonald</w:t>
      </w:r>
      <w:r w:rsidR="00EB2F12">
        <w:t>.</w:t>
      </w:r>
    </w:p>
    <w:p w14:paraId="52460EC5" w14:textId="77777777" w:rsidR="008839DF" w:rsidRDefault="008839DF" w:rsidP="008839DF">
      <w:pPr>
        <w:pStyle w:val="NoSpacing"/>
        <w:ind w:left="0"/>
      </w:pPr>
    </w:p>
    <w:p w14:paraId="3B9BDC77" w14:textId="565901E0" w:rsidR="007E7514" w:rsidRDefault="00D0606E" w:rsidP="007E7514">
      <w:pPr>
        <w:pStyle w:val="NoSpacing"/>
        <w:rPr>
          <w:b/>
          <w:bCs/>
        </w:rPr>
      </w:pPr>
      <w:r w:rsidRPr="0060654E">
        <w:rPr>
          <w:b/>
          <w:bCs/>
        </w:rPr>
        <w:t>Bring meeting to order</w:t>
      </w:r>
      <w:r w:rsidR="0077156A" w:rsidRPr="0060654E">
        <w:rPr>
          <w:b/>
          <w:bCs/>
        </w:rPr>
        <w:t>*</w:t>
      </w:r>
      <w:r w:rsidR="00B412B3">
        <w:rPr>
          <w:b/>
          <w:bCs/>
        </w:rPr>
        <w:t xml:space="preserve"> </w:t>
      </w:r>
    </w:p>
    <w:p w14:paraId="05DDF4DF" w14:textId="0346FB55" w:rsidR="008839DF" w:rsidRPr="0050321A" w:rsidRDefault="008839DF" w:rsidP="0049324C">
      <w:pPr>
        <w:pStyle w:val="NoSpacing"/>
      </w:pPr>
      <w:r w:rsidRPr="0050321A">
        <w:t>Justin brought the meeting to order at 6:02 pm</w:t>
      </w:r>
    </w:p>
    <w:p w14:paraId="0AD3ACF9" w14:textId="77777777" w:rsidR="00BC036C" w:rsidRPr="0050321A" w:rsidRDefault="00BC036C" w:rsidP="0049324C">
      <w:pPr>
        <w:pStyle w:val="NoSpacing"/>
      </w:pPr>
    </w:p>
    <w:p w14:paraId="24ED77F5" w14:textId="45D9C224" w:rsidR="00CF2778" w:rsidRDefault="00654911" w:rsidP="0049324C">
      <w:pPr>
        <w:pStyle w:val="NoSpacing"/>
        <w:rPr>
          <w:b/>
          <w:bCs/>
        </w:rPr>
      </w:pPr>
      <w:proofErr w:type="gramStart"/>
      <w:r w:rsidRPr="0060654E">
        <w:rPr>
          <w:b/>
          <w:bCs/>
        </w:rPr>
        <w:t>Approve</w:t>
      </w:r>
      <w:proofErr w:type="gramEnd"/>
      <w:r w:rsidRPr="0060654E">
        <w:rPr>
          <w:b/>
          <w:bCs/>
        </w:rPr>
        <w:t xml:space="preserve"> Minutes</w:t>
      </w:r>
      <w:r w:rsidR="00CA4305">
        <w:rPr>
          <w:b/>
          <w:bCs/>
        </w:rPr>
        <w:t>*</w:t>
      </w:r>
    </w:p>
    <w:p w14:paraId="5A0AC989" w14:textId="666D70E7" w:rsidR="0050321A" w:rsidRPr="00B021D0" w:rsidRDefault="0050321A" w:rsidP="0049324C">
      <w:pPr>
        <w:pStyle w:val="NoSpacing"/>
      </w:pPr>
      <w:r w:rsidRPr="00B021D0">
        <w:t xml:space="preserve">Justin asked if anyone wanted the minutes </w:t>
      </w:r>
      <w:proofErr w:type="gramStart"/>
      <w:r w:rsidRPr="00B021D0">
        <w:t>read</w:t>
      </w:r>
      <w:proofErr w:type="gramEnd"/>
      <w:r w:rsidRPr="00B021D0">
        <w:t xml:space="preserve">.   No one did.  He asked for approval.  Dave was first and Kimberly second.  </w:t>
      </w:r>
      <w:r w:rsidR="00B021D0" w:rsidRPr="00B021D0">
        <w:t>They were approved.</w:t>
      </w:r>
    </w:p>
    <w:p w14:paraId="1F7E3723" w14:textId="77777777" w:rsidR="007E7514" w:rsidRPr="00B021D0" w:rsidRDefault="007E7514" w:rsidP="0049324C">
      <w:pPr>
        <w:pStyle w:val="NoSpacing"/>
      </w:pPr>
    </w:p>
    <w:p w14:paraId="28471235" w14:textId="1D41E488" w:rsidR="009F4541" w:rsidRDefault="00946859" w:rsidP="0049324C">
      <w:pPr>
        <w:pStyle w:val="NoSpacing"/>
        <w:rPr>
          <w:b/>
          <w:bCs/>
        </w:rPr>
      </w:pPr>
      <w:r w:rsidRPr="0060654E">
        <w:rPr>
          <w:b/>
          <w:bCs/>
        </w:rPr>
        <w:t>Changes in Agenda</w:t>
      </w:r>
      <w:r w:rsidR="000E7913" w:rsidRPr="0060654E">
        <w:rPr>
          <w:b/>
          <w:bCs/>
        </w:rPr>
        <w:t xml:space="preserve"> *</w:t>
      </w:r>
      <w:r w:rsidR="00E26127" w:rsidRPr="0060654E">
        <w:rPr>
          <w:b/>
          <w:bCs/>
        </w:rPr>
        <w:t xml:space="preserve">  </w:t>
      </w:r>
    </w:p>
    <w:p w14:paraId="563892C2" w14:textId="35562157" w:rsidR="008839DF" w:rsidRPr="00D3437C" w:rsidRDefault="00B021D0" w:rsidP="007A2882">
      <w:pPr>
        <w:pStyle w:val="NoSpacing"/>
      </w:pPr>
      <w:r w:rsidRPr="00D3437C">
        <w:t>Justin asked if there were any changes to the agenda.  No one had any.</w:t>
      </w:r>
    </w:p>
    <w:p w14:paraId="573549E1" w14:textId="77777777" w:rsidR="008F5EB6" w:rsidRPr="00D3437C" w:rsidRDefault="008F5EB6" w:rsidP="0049324C">
      <w:pPr>
        <w:pStyle w:val="NoSpacing"/>
      </w:pPr>
    </w:p>
    <w:p w14:paraId="6E07CEA8" w14:textId="77777777" w:rsidR="008F5EB6" w:rsidRDefault="008F5EB6" w:rsidP="008F5EB6">
      <w:pPr>
        <w:pStyle w:val="PlainText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E01B9A">
        <w:rPr>
          <w:rFonts w:ascii="Times New Roman" w:hAnsi="Times New Roman" w:cs="Times New Roman"/>
          <w:b/>
          <w:bCs/>
          <w:sz w:val="24"/>
          <w:szCs w:val="24"/>
        </w:rPr>
        <w:t>Water User Forum</w:t>
      </w:r>
    </w:p>
    <w:p w14:paraId="45D5A964" w14:textId="7CF3F889" w:rsidR="008839DF" w:rsidRPr="00827173" w:rsidRDefault="008839DF" w:rsidP="00C05A4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827173">
        <w:rPr>
          <w:rFonts w:ascii="Times New Roman" w:hAnsi="Times New Roman" w:cs="Times New Roman"/>
          <w:sz w:val="24"/>
          <w:szCs w:val="24"/>
        </w:rPr>
        <w:t xml:space="preserve">Jacob McDonald came with </w:t>
      </w:r>
      <w:r w:rsidR="00C32DFD" w:rsidRPr="00827173">
        <w:rPr>
          <w:rFonts w:ascii="Times New Roman" w:hAnsi="Times New Roman" w:cs="Times New Roman"/>
          <w:sz w:val="24"/>
          <w:szCs w:val="24"/>
        </w:rPr>
        <w:t xml:space="preserve">a high bill.  </w:t>
      </w:r>
      <w:r w:rsidR="001410C6" w:rsidRPr="00827173">
        <w:rPr>
          <w:rFonts w:ascii="Times New Roman" w:hAnsi="Times New Roman" w:cs="Times New Roman"/>
          <w:sz w:val="24"/>
          <w:szCs w:val="24"/>
        </w:rPr>
        <w:t xml:space="preserve">He said it is over $1000.  He looked for leaks but has not found any. </w:t>
      </w:r>
      <w:r w:rsidR="00C4792C">
        <w:rPr>
          <w:rFonts w:ascii="Times New Roman" w:hAnsi="Times New Roman" w:cs="Times New Roman"/>
          <w:sz w:val="24"/>
          <w:szCs w:val="24"/>
        </w:rPr>
        <w:t xml:space="preserve">He told us his meter says no flow.  </w:t>
      </w:r>
      <w:r w:rsidR="006D0A55">
        <w:rPr>
          <w:rFonts w:ascii="Times New Roman" w:hAnsi="Times New Roman" w:cs="Times New Roman"/>
          <w:sz w:val="24"/>
          <w:szCs w:val="24"/>
        </w:rPr>
        <w:t>Dave looked up his history and agreed he has a problem.</w:t>
      </w:r>
      <w:r w:rsidR="00A15FB6">
        <w:rPr>
          <w:rFonts w:ascii="Times New Roman" w:hAnsi="Times New Roman" w:cs="Times New Roman"/>
          <w:sz w:val="24"/>
          <w:szCs w:val="24"/>
        </w:rPr>
        <w:t xml:space="preserve">  Justin will have our Operator check the meter.  </w:t>
      </w:r>
      <w:r w:rsidR="003E75B3">
        <w:rPr>
          <w:rFonts w:ascii="Times New Roman" w:hAnsi="Times New Roman" w:cs="Times New Roman"/>
          <w:sz w:val="24"/>
          <w:szCs w:val="24"/>
        </w:rPr>
        <w:t xml:space="preserve">Justin told him to put a hold on </w:t>
      </w:r>
      <w:r w:rsidR="00F451C9">
        <w:rPr>
          <w:rFonts w:ascii="Times New Roman" w:hAnsi="Times New Roman" w:cs="Times New Roman"/>
          <w:sz w:val="24"/>
          <w:szCs w:val="24"/>
        </w:rPr>
        <w:t>him</w:t>
      </w:r>
      <w:r w:rsidR="004E24D8">
        <w:rPr>
          <w:rFonts w:ascii="Times New Roman" w:hAnsi="Times New Roman" w:cs="Times New Roman"/>
          <w:sz w:val="24"/>
          <w:szCs w:val="24"/>
        </w:rPr>
        <w:t xml:space="preserve"> the whole bill.   Just make the monthly payment.   We will have Stephanie remove any late charges also.</w:t>
      </w:r>
    </w:p>
    <w:p w14:paraId="10439B43" w14:textId="77777777" w:rsidR="00C32DFD" w:rsidRDefault="00C32DFD" w:rsidP="008F5EB6">
      <w:pPr>
        <w:pStyle w:val="PlainText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3693F" w14:textId="5874F684" w:rsidR="00BC1132" w:rsidRPr="00BC1132" w:rsidRDefault="00C32DFD" w:rsidP="006E538C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BC1132">
        <w:rPr>
          <w:rFonts w:ascii="Times New Roman" w:hAnsi="Times New Roman" w:cs="Times New Roman"/>
          <w:sz w:val="24"/>
          <w:szCs w:val="24"/>
        </w:rPr>
        <w:t>Bonnie</w:t>
      </w:r>
      <w:r w:rsidR="00E14D26" w:rsidRPr="00BC1132">
        <w:rPr>
          <w:rFonts w:ascii="Times New Roman" w:hAnsi="Times New Roman" w:cs="Times New Roman"/>
          <w:sz w:val="24"/>
          <w:szCs w:val="24"/>
        </w:rPr>
        <w:t xml:space="preserve"> Glazer and Nancy Glazer were next.  Bonnie </w:t>
      </w:r>
      <w:r w:rsidRPr="00BC1132">
        <w:rPr>
          <w:rFonts w:ascii="Times New Roman" w:hAnsi="Times New Roman" w:cs="Times New Roman"/>
          <w:sz w:val="24"/>
          <w:szCs w:val="24"/>
        </w:rPr>
        <w:t xml:space="preserve">owns 2 parcels.  </w:t>
      </w:r>
      <w:r w:rsidR="00E6356E" w:rsidRPr="00BC1132">
        <w:rPr>
          <w:rFonts w:ascii="Times New Roman" w:hAnsi="Times New Roman" w:cs="Times New Roman"/>
          <w:sz w:val="24"/>
          <w:szCs w:val="24"/>
        </w:rPr>
        <w:t xml:space="preserve">Neither one of them </w:t>
      </w:r>
      <w:proofErr w:type="gramStart"/>
      <w:r w:rsidR="00E6356E" w:rsidRPr="00BC1132">
        <w:rPr>
          <w:rFonts w:ascii="Times New Roman" w:hAnsi="Times New Roman" w:cs="Times New Roman"/>
          <w:sz w:val="24"/>
          <w:szCs w:val="24"/>
        </w:rPr>
        <w:t>have</w:t>
      </w:r>
      <w:proofErr w:type="gramEnd"/>
      <w:r w:rsidR="00E6356E" w:rsidRPr="00BC1132">
        <w:rPr>
          <w:rFonts w:ascii="Times New Roman" w:hAnsi="Times New Roman" w:cs="Times New Roman"/>
          <w:sz w:val="24"/>
          <w:szCs w:val="24"/>
        </w:rPr>
        <w:t xml:space="preserve"> been to any of the meetings of the LID.</w:t>
      </w:r>
      <w:r w:rsidR="0029470B" w:rsidRPr="00BC1132">
        <w:rPr>
          <w:rFonts w:ascii="Times New Roman" w:hAnsi="Times New Roman" w:cs="Times New Roman"/>
          <w:sz w:val="24"/>
          <w:szCs w:val="24"/>
        </w:rPr>
        <w:t xml:space="preserve">  </w:t>
      </w:r>
      <w:r w:rsidR="008B3B5D" w:rsidRPr="00BC1132">
        <w:rPr>
          <w:rFonts w:ascii="Times New Roman" w:hAnsi="Times New Roman" w:cs="Times New Roman"/>
          <w:sz w:val="24"/>
          <w:szCs w:val="24"/>
        </w:rPr>
        <w:t xml:space="preserve">Bonnie </w:t>
      </w:r>
      <w:r w:rsidR="006E538C" w:rsidRPr="00BC1132">
        <w:rPr>
          <w:rFonts w:ascii="Times New Roman" w:hAnsi="Times New Roman" w:cs="Times New Roman"/>
          <w:sz w:val="24"/>
          <w:szCs w:val="24"/>
        </w:rPr>
        <w:t xml:space="preserve">told us she </w:t>
      </w:r>
      <w:r w:rsidR="008B3B5D" w:rsidRPr="00BC1132">
        <w:rPr>
          <w:rFonts w:ascii="Times New Roman" w:hAnsi="Times New Roman" w:cs="Times New Roman"/>
          <w:sz w:val="24"/>
          <w:szCs w:val="24"/>
        </w:rPr>
        <w:t xml:space="preserve">was on a fact finding.  </w:t>
      </w:r>
      <w:r w:rsidR="00BC1132">
        <w:rPr>
          <w:rFonts w:ascii="Times New Roman" w:hAnsi="Times New Roman" w:cs="Times New Roman"/>
          <w:sz w:val="24"/>
          <w:szCs w:val="24"/>
        </w:rPr>
        <w:t xml:space="preserve">She had many </w:t>
      </w:r>
      <w:r w:rsidR="007D065E">
        <w:rPr>
          <w:rFonts w:ascii="Times New Roman" w:hAnsi="Times New Roman" w:cs="Times New Roman"/>
          <w:sz w:val="24"/>
          <w:szCs w:val="24"/>
        </w:rPr>
        <w:t>questions.</w:t>
      </w:r>
    </w:p>
    <w:p w14:paraId="52A71817" w14:textId="77777777" w:rsidR="0058670B" w:rsidRDefault="0058670B" w:rsidP="0058670B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FE721" w14:textId="2FB279FE" w:rsidR="0058670B" w:rsidRDefault="0058670B" w:rsidP="0058670B">
      <w:pPr>
        <w:pStyle w:val="PlainText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62C3">
        <w:rPr>
          <w:rFonts w:ascii="Times New Roman" w:hAnsi="Times New Roman" w:cs="Times New Roman"/>
          <w:b/>
          <w:bCs/>
          <w:sz w:val="24"/>
          <w:szCs w:val="24"/>
        </w:rPr>
        <w:t xml:space="preserve">She wanted to know if each parcel no matter what the classification </w:t>
      </w:r>
      <w:r w:rsidR="006F2012">
        <w:rPr>
          <w:rFonts w:ascii="Times New Roman" w:hAnsi="Times New Roman" w:cs="Times New Roman"/>
          <w:b/>
          <w:bCs/>
          <w:sz w:val="24"/>
          <w:szCs w:val="24"/>
        </w:rPr>
        <w:t xml:space="preserve">will have to do </w:t>
      </w:r>
      <w:proofErr w:type="gramStart"/>
      <w:r w:rsidR="006F2012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gramEnd"/>
      <w:r w:rsidR="006F2012">
        <w:rPr>
          <w:rFonts w:ascii="Times New Roman" w:hAnsi="Times New Roman" w:cs="Times New Roman"/>
          <w:b/>
          <w:bCs/>
          <w:sz w:val="24"/>
          <w:szCs w:val="24"/>
        </w:rPr>
        <w:t xml:space="preserve"> the payback.  Wants to know if there is an ex</w:t>
      </w:r>
      <w:r w:rsidR="00CF402F">
        <w:rPr>
          <w:rFonts w:ascii="Times New Roman" w:hAnsi="Times New Roman" w:cs="Times New Roman"/>
          <w:b/>
          <w:bCs/>
          <w:sz w:val="24"/>
          <w:szCs w:val="24"/>
        </w:rPr>
        <w:t xml:space="preserve">emption for agricultural.  </w:t>
      </w:r>
    </w:p>
    <w:p w14:paraId="04D41A7A" w14:textId="77777777" w:rsidR="00CF402F" w:rsidRDefault="00CF402F" w:rsidP="00CF402F">
      <w:pPr>
        <w:pStyle w:val="PlainText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0B816" w14:textId="627578BE" w:rsidR="00CF402F" w:rsidRPr="007D065E" w:rsidRDefault="00D14425" w:rsidP="00CF402F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7D065E">
        <w:rPr>
          <w:rFonts w:ascii="Times New Roman" w:hAnsi="Times New Roman" w:cs="Times New Roman"/>
          <w:sz w:val="24"/>
          <w:szCs w:val="24"/>
        </w:rPr>
        <w:t xml:space="preserve">Justin explained that we are using the LID method to </w:t>
      </w:r>
      <w:proofErr w:type="gramStart"/>
      <w:r w:rsidRPr="007D065E">
        <w:rPr>
          <w:rFonts w:ascii="Times New Roman" w:hAnsi="Times New Roman" w:cs="Times New Roman"/>
          <w:sz w:val="24"/>
          <w:szCs w:val="24"/>
        </w:rPr>
        <w:t>payback</w:t>
      </w:r>
      <w:proofErr w:type="gramEnd"/>
      <w:r w:rsidRPr="007D065E">
        <w:rPr>
          <w:rFonts w:ascii="Times New Roman" w:hAnsi="Times New Roman" w:cs="Times New Roman"/>
          <w:sz w:val="24"/>
          <w:szCs w:val="24"/>
        </w:rPr>
        <w:t xml:space="preserve">. </w:t>
      </w:r>
      <w:r w:rsidR="007D1F20" w:rsidRPr="007D065E">
        <w:rPr>
          <w:rFonts w:ascii="Times New Roman" w:hAnsi="Times New Roman" w:cs="Times New Roman"/>
          <w:sz w:val="24"/>
          <w:szCs w:val="24"/>
        </w:rPr>
        <w:t xml:space="preserve">It is on a per parcel basis.   You can go back to the County and tell them </w:t>
      </w:r>
      <w:proofErr w:type="gramStart"/>
      <w:r w:rsidR="007D1F20" w:rsidRPr="007D065E">
        <w:rPr>
          <w:rFonts w:ascii="Times New Roman" w:hAnsi="Times New Roman" w:cs="Times New Roman"/>
          <w:sz w:val="24"/>
          <w:szCs w:val="24"/>
        </w:rPr>
        <w:t>its</w:t>
      </w:r>
      <w:proofErr w:type="gramEnd"/>
      <w:r w:rsidR="007D1F20" w:rsidRPr="007D065E">
        <w:rPr>
          <w:rFonts w:ascii="Times New Roman" w:hAnsi="Times New Roman" w:cs="Times New Roman"/>
          <w:sz w:val="24"/>
          <w:szCs w:val="24"/>
        </w:rPr>
        <w:t xml:space="preserve"> an unbuildable lot.   </w:t>
      </w:r>
      <w:r w:rsidR="00C91563" w:rsidRPr="007D065E">
        <w:rPr>
          <w:rFonts w:ascii="Times New Roman" w:hAnsi="Times New Roman" w:cs="Times New Roman"/>
          <w:sz w:val="24"/>
          <w:szCs w:val="24"/>
        </w:rPr>
        <w:t>The reason for the LID is because at some point, even if you say you will never need water, you may sell the parcel and they will need water.</w:t>
      </w:r>
      <w:r w:rsidR="002A4CBE" w:rsidRPr="007D065E">
        <w:rPr>
          <w:rFonts w:ascii="Times New Roman" w:hAnsi="Times New Roman" w:cs="Times New Roman"/>
          <w:sz w:val="24"/>
          <w:szCs w:val="24"/>
        </w:rPr>
        <w:t xml:space="preserve">  Anybody who can get a potential </w:t>
      </w:r>
      <w:r w:rsidR="001D44F5" w:rsidRPr="007D065E">
        <w:rPr>
          <w:rFonts w:ascii="Times New Roman" w:hAnsi="Times New Roman" w:cs="Times New Roman"/>
          <w:sz w:val="24"/>
          <w:szCs w:val="24"/>
        </w:rPr>
        <w:t>connection will be billed and we are planning the plant for future growth.</w:t>
      </w:r>
    </w:p>
    <w:p w14:paraId="2DBF5FF0" w14:textId="77777777" w:rsidR="001D44F5" w:rsidRPr="007D065E" w:rsidRDefault="001D44F5" w:rsidP="00CF402F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</w:p>
    <w:p w14:paraId="1E758E7E" w14:textId="5EAB8D34" w:rsidR="00614406" w:rsidRPr="007D065E" w:rsidRDefault="00614406" w:rsidP="00CF402F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7D065E">
        <w:rPr>
          <w:rFonts w:ascii="Times New Roman" w:hAnsi="Times New Roman" w:cs="Times New Roman"/>
          <w:sz w:val="24"/>
          <w:szCs w:val="24"/>
        </w:rPr>
        <w:t xml:space="preserve">Justin </w:t>
      </w:r>
      <w:r w:rsidR="005F029C">
        <w:rPr>
          <w:rFonts w:ascii="Times New Roman" w:hAnsi="Times New Roman" w:cs="Times New Roman"/>
          <w:sz w:val="24"/>
          <w:szCs w:val="24"/>
        </w:rPr>
        <w:t xml:space="preserve">and Dave tried to </w:t>
      </w:r>
      <w:r w:rsidRPr="007D065E">
        <w:rPr>
          <w:rFonts w:ascii="Times New Roman" w:hAnsi="Times New Roman" w:cs="Times New Roman"/>
          <w:sz w:val="24"/>
          <w:szCs w:val="24"/>
        </w:rPr>
        <w:t>explain</w:t>
      </w:r>
      <w:r w:rsidR="005F029C">
        <w:rPr>
          <w:rFonts w:ascii="Times New Roman" w:hAnsi="Times New Roman" w:cs="Times New Roman"/>
          <w:sz w:val="24"/>
          <w:szCs w:val="24"/>
        </w:rPr>
        <w:t xml:space="preserve"> </w:t>
      </w:r>
      <w:r w:rsidRPr="007D065E">
        <w:rPr>
          <w:rFonts w:ascii="Times New Roman" w:hAnsi="Times New Roman" w:cs="Times New Roman"/>
          <w:sz w:val="24"/>
          <w:szCs w:val="24"/>
        </w:rPr>
        <w:t xml:space="preserve">the requirements from DEQ.  </w:t>
      </w:r>
      <w:r w:rsidR="00CB3EE9" w:rsidRPr="007D065E">
        <w:rPr>
          <w:rFonts w:ascii="Times New Roman" w:hAnsi="Times New Roman" w:cs="Times New Roman"/>
          <w:sz w:val="24"/>
          <w:szCs w:val="24"/>
        </w:rPr>
        <w:t xml:space="preserve">We were told that we couldn’t produce enough </w:t>
      </w:r>
      <w:r w:rsidR="005238C6" w:rsidRPr="007D065E">
        <w:rPr>
          <w:rFonts w:ascii="Times New Roman" w:hAnsi="Times New Roman" w:cs="Times New Roman"/>
          <w:sz w:val="24"/>
          <w:szCs w:val="24"/>
        </w:rPr>
        <w:t xml:space="preserve">water for our district.  </w:t>
      </w:r>
      <w:r w:rsidRPr="007D065E">
        <w:rPr>
          <w:rFonts w:ascii="Times New Roman" w:hAnsi="Times New Roman" w:cs="Times New Roman"/>
          <w:sz w:val="24"/>
          <w:szCs w:val="24"/>
        </w:rPr>
        <w:t xml:space="preserve">They gave us no choice </w:t>
      </w:r>
      <w:r w:rsidR="00405961" w:rsidRPr="007D065E">
        <w:rPr>
          <w:rFonts w:ascii="Times New Roman" w:hAnsi="Times New Roman" w:cs="Times New Roman"/>
          <w:sz w:val="24"/>
          <w:szCs w:val="24"/>
        </w:rPr>
        <w:t xml:space="preserve">but to </w:t>
      </w:r>
      <w:r w:rsidR="005F029C" w:rsidRPr="007D065E">
        <w:rPr>
          <w:rFonts w:ascii="Times New Roman" w:hAnsi="Times New Roman" w:cs="Times New Roman"/>
          <w:sz w:val="24"/>
          <w:szCs w:val="24"/>
        </w:rPr>
        <w:t>upgrade</w:t>
      </w:r>
      <w:r w:rsidR="00405961" w:rsidRPr="007D065E">
        <w:rPr>
          <w:rFonts w:ascii="Times New Roman" w:hAnsi="Times New Roman" w:cs="Times New Roman"/>
          <w:sz w:val="24"/>
          <w:szCs w:val="24"/>
        </w:rPr>
        <w:t>.</w:t>
      </w:r>
    </w:p>
    <w:p w14:paraId="3BE494EC" w14:textId="77777777" w:rsidR="00405961" w:rsidRPr="007D065E" w:rsidRDefault="00405961" w:rsidP="00CF402F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</w:p>
    <w:p w14:paraId="7BF1B432" w14:textId="7A59DA6F" w:rsidR="005238C6" w:rsidRPr="007D065E" w:rsidRDefault="00A32C38" w:rsidP="00CF402F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7D065E">
        <w:rPr>
          <w:rFonts w:ascii="Times New Roman" w:hAnsi="Times New Roman" w:cs="Times New Roman"/>
          <w:sz w:val="24"/>
          <w:szCs w:val="24"/>
        </w:rPr>
        <w:t>Justin told her if people have adjacent parcels you can go to the County</w:t>
      </w:r>
      <w:r w:rsidR="000B72D1" w:rsidRPr="007D06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="000B72D1" w:rsidRPr="007D065E">
        <w:rPr>
          <w:rFonts w:ascii="Times New Roman" w:hAnsi="Times New Roman" w:cs="Times New Roman"/>
          <w:sz w:val="24"/>
          <w:szCs w:val="24"/>
        </w:rPr>
        <w:t>combine to</w:t>
      </w:r>
      <w:proofErr w:type="gramEnd"/>
      <w:r w:rsidR="000B72D1" w:rsidRPr="007D065E">
        <w:rPr>
          <w:rFonts w:ascii="Times New Roman" w:hAnsi="Times New Roman" w:cs="Times New Roman"/>
          <w:sz w:val="24"/>
          <w:szCs w:val="24"/>
        </w:rPr>
        <w:t xml:space="preserve"> a single parcel.  </w:t>
      </w:r>
    </w:p>
    <w:p w14:paraId="3D899136" w14:textId="77777777" w:rsidR="00722BBA" w:rsidRDefault="00722BBA" w:rsidP="00CF402F">
      <w:pPr>
        <w:pStyle w:val="PlainText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00C37" w14:textId="5F4B5CFD" w:rsidR="00A60852" w:rsidRPr="00471513" w:rsidRDefault="00416DB0" w:rsidP="00517380">
      <w:pPr>
        <w:pStyle w:val="PlainTex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3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2BC0" w:rsidRPr="00EB3F53">
        <w:rPr>
          <w:rFonts w:ascii="Times New Roman" w:hAnsi="Times New Roman" w:cs="Times New Roman"/>
          <w:b/>
          <w:bCs/>
          <w:sz w:val="24"/>
          <w:szCs w:val="24"/>
        </w:rPr>
        <w:t xml:space="preserve">Bonnie wants to know </w:t>
      </w:r>
      <w:r w:rsidR="005E71A8" w:rsidRPr="00EB3F53">
        <w:rPr>
          <w:rFonts w:ascii="Times New Roman" w:hAnsi="Times New Roman" w:cs="Times New Roman"/>
          <w:b/>
          <w:bCs/>
          <w:sz w:val="24"/>
          <w:szCs w:val="24"/>
        </w:rPr>
        <w:t>how many ERU’s there are now</w:t>
      </w:r>
      <w:r w:rsidR="00A60852" w:rsidRPr="00EB3F53">
        <w:rPr>
          <w:rFonts w:ascii="Times New Roman" w:hAnsi="Times New Roman" w:cs="Times New Roman"/>
          <w:b/>
          <w:bCs/>
          <w:sz w:val="24"/>
          <w:szCs w:val="24"/>
        </w:rPr>
        <w:t xml:space="preserve"> and how many parcels.</w:t>
      </w:r>
      <w:r w:rsidR="00EB3F5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60852" w:rsidRPr="00471513">
        <w:rPr>
          <w:rFonts w:ascii="Times New Roman" w:hAnsi="Times New Roman" w:cs="Times New Roman"/>
          <w:sz w:val="24"/>
          <w:szCs w:val="24"/>
        </w:rPr>
        <w:t>She is trying to figure out how much she is going to pay.</w:t>
      </w:r>
      <w:r w:rsidR="00EB3F53" w:rsidRPr="00471513">
        <w:rPr>
          <w:rFonts w:ascii="Times New Roman" w:hAnsi="Times New Roman" w:cs="Times New Roman"/>
          <w:sz w:val="24"/>
          <w:szCs w:val="24"/>
        </w:rPr>
        <w:t xml:space="preserve">  Justin and Dave explained the grant and </w:t>
      </w:r>
      <w:r w:rsidR="00C206CF" w:rsidRPr="00471513">
        <w:rPr>
          <w:rFonts w:ascii="Times New Roman" w:hAnsi="Times New Roman" w:cs="Times New Roman"/>
          <w:sz w:val="24"/>
          <w:szCs w:val="24"/>
        </w:rPr>
        <w:t>how we take the final cost.   We will have another community meeting and explain how much everyone will pay</w:t>
      </w:r>
      <w:r w:rsidR="0012018F">
        <w:rPr>
          <w:rFonts w:ascii="Times New Roman" w:hAnsi="Times New Roman" w:cs="Times New Roman"/>
          <w:sz w:val="24"/>
          <w:szCs w:val="24"/>
        </w:rPr>
        <w:t>.  Bonnie would like a copy of the Engineers report.</w:t>
      </w:r>
    </w:p>
    <w:p w14:paraId="2021ED75" w14:textId="77777777" w:rsidR="00471513" w:rsidRDefault="00471513" w:rsidP="00471513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9AA42" w14:textId="2DA38636" w:rsidR="00C206CF" w:rsidRDefault="000447EB" w:rsidP="00517380">
      <w:pPr>
        <w:pStyle w:val="PlainText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Why did she now hear about any of this?  </w:t>
      </w:r>
    </w:p>
    <w:p w14:paraId="16E91C25" w14:textId="5D72FF6C" w:rsidR="000447EB" w:rsidRDefault="000447EB" w:rsidP="000447EB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FC4C0B">
        <w:rPr>
          <w:rFonts w:ascii="Times New Roman" w:hAnsi="Times New Roman" w:cs="Times New Roman"/>
          <w:sz w:val="24"/>
          <w:szCs w:val="24"/>
        </w:rPr>
        <w:t xml:space="preserve">We did special mailings, we </w:t>
      </w:r>
      <w:r w:rsidR="00FC4C0B" w:rsidRPr="00FC4C0B">
        <w:rPr>
          <w:rFonts w:ascii="Times New Roman" w:hAnsi="Times New Roman" w:cs="Times New Roman"/>
          <w:sz w:val="24"/>
          <w:szCs w:val="24"/>
        </w:rPr>
        <w:t>had meetings, it was shared on the Web Page.</w:t>
      </w:r>
      <w:r w:rsidR="00C50499">
        <w:rPr>
          <w:rFonts w:ascii="Times New Roman" w:hAnsi="Times New Roman" w:cs="Times New Roman"/>
          <w:sz w:val="24"/>
          <w:szCs w:val="24"/>
        </w:rPr>
        <w:t xml:space="preserve">  She wants to know if people can still combine their parcels.  Justin and Dave said that window </w:t>
      </w:r>
      <w:proofErr w:type="gramStart"/>
      <w:r w:rsidR="00C50499">
        <w:rPr>
          <w:rFonts w:ascii="Times New Roman" w:hAnsi="Times New Roman" w:cs="Times New Roman"/>
          <w:sz w:val="24"/>
          <w:szCs w:val="24"/>
        </w:rPr>
        <w:t>has</w:t>
      </w:r>
      <w:proofErr w:type="gramEnd"/>
      <w:r w:rsidR="00C50499">
        <w:rPr>
          <w:rFonts w:ascii="Times New Roman" w:hAnsi="Times New Roman" w:cs="Times New Roman"/>
          <w:sz w:val="24"/>
          <w:szCs w:val="24"/>
        </w:rPr>
        <w:t xml:space="preserve"> really been closed.  However, the </w:t>
      </w:r>
      <w:r w:rsidR="00C50499">
        <w:rPr>
          <w:rFonts w:ascii="Times New Roman" w:hAnsi="Times New Roman" w:cs="Times New Roman"/>
          <w:sz w:val="24"/>
          <w:szCs w:val="24"/>
        </w:rPr>
        <w:lastRenderedPageBreak/>
        <w:t>Board can meet and decide if they will allow it.</w:t>
      </w:r>
      <w:r w:rsidR="004324E0">
        <w:rPr>
          <w:rFonts w:ascii="Times New Roman" w:hAnsi="Times New Roman" w:cs="Times New Roman"/>
          <w:sz w:val="24"/>
          <w:szCs w:val="24"/>
        </w:rPr>
        <w:t xml:space="preserve">  Dave said she may want to check with the County because it may cost more than the LID.</w:t>
      </w:r>
    </w:p>
    <w:p w14:paraId="3C083001" w14:textId="77777777" w:rsidR="00736614" w:rsidRDefault="00736614" w:rsidP="000447EB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</w:p>
    <w:p w14:paraId="4C249E7F" w14:textId="024BEEAB" w:rsidR="00477DBC" w:rsidRDefault="00477DBC" w:rsidP="00477DBC">
      <w:pPr>
        <w:pStyle w:val="PlainTex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Bon</w:t>
      </w:r>
      <w:r w:rsidR="00D1243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ie also wanted to know about the grant.  </w:t>
      </w:r>
      <w:r w:rsidR="006479EE">
        <w:rPr>
          <w:rFonts w:ascii="Times New Roman" w:hAnsi="Times New Roman" w:cs="Times New Roman"/>
          <w:sz w:val="24"/>
          <w:szCs w:val="24"/>
        </w:rPr>
        <w:t xml:space="preserve">She wanted to know if we had gone after grants in a hard way.   Justin and Dave explained…. Yes.   We have tried for more and if you </w:t>
      </w:r>
      <w:proofErr w:type="gramStart"/>
      <w:r w:rsidR="006479EE">
        <w:rPr>
          <w:rFonts w:ascii="Times New Roman" w:hAnsi="Times New Roman" w:cs="Times New Roman"/>
          <w:sz w:val="24"/>
          <w:szCs w:val="24"/>
        </w:rPr>
        <w:t>know</w:t>
      </w:r>
      <w:proofErr w:type="gramEnd"/>
      <w:r w:rsidR="006479EE">
        <w:rPr>
          <w:rFonts w:ascii="Times New Roman" w:hAnsi="Times New Roman" w:cs="Times New Roman"/>
          <w:sz w:val="24"/>
          <w:szCs w:val="24"/>
        </w:rPr>
        <w:t xml:space="preserve"> to get one, we’ll take it.  </w:t>
      </w:r>
      <w:r w:rsidR="00D1243E">
        <w:rPr>
          <w:rFonts w:ascii="Times New Roman" w:hAnsi="Times New Roman" w:cs="Times New Roman"/>
          <w:sz w:val="24"/>
          <w:szCs w:val="24"/>
        </w:rPr>
        <w:t>Our Engineering firm is trying to find grants all the time.</w:t>
      </w:r>
    </w:p>
    <w:p w14:paraId="15C6C727" w14:textId="6DCDDEA9" w:rsidR="00162E5E" w:rsidRDefault="00162E5E" w:rsidP="008F5EB6">
      <w:pPr>
        <w:pStyle w:val="PlainText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9E0B4" w14:textId="65180BFB" w:rsidR="009768DD" w:rsidRPr="00EC0519" w:rsidRDefault="009768DD" w:rsidP="00EC0519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EC0519">
        <w:rPr>
          <w:rFonts w:ascii="Times New Roman" w:hAnsi="Times New Roman" w:cs="Times New Roman"/>
          <w:sz w:val="24"/>
          <w:szCs w:val="24"/>
        </w:rPr>
        <w:t xml:space="preserve">She also wanted to know about the life </w:t>
      </w:r>
      <w:proofErr w:type="gramStart"/>
      <w:r w:rsidRPr="00EC0519">
        <w:rPr>
          <w:rFonts w:ascii="Times New Roman" w:hAnsi="Times New Roman" w:cs="Times New Roman"/>
          <w:sz w:val="24"/>
          <w:szCs w:val="24"/>
        </w:rPr>
        <w:t>expedience</w:t>
      </w:r>
      <w:proofErr w:type="gramEnd"/>
      <w:r w:rsidRPr="00EC0519">
        <w:rPr>
          <w:rFonts w:ascii="Times New Roman" w:hAnsi="Times New Roman" w:cs="Times New Roman"/>
          <w:sz w:val="24"/>
          <w:szCs w:val="24"/>
        </w:rPr>
        <w:t xml:space="preserve"> of the tank we have now.  We had it </w:t>
      </w:r>
      <w:r w:rsidR="00EC0519" w:rsidRPr="00EC0519">
        <w:rPr>
          <w:rFonts w:ascii="Times New Roman" w:hAnsi="Times New Roman" w:cs="Times New Roman"/>
          <w:sz w:val="24"/>
          <w:szCs w:val="24"/>
        </w:rPr>
        <w:t>inspected and we have heard it’s in good shape.</w:t>
      </w:r>
      <w:r w:rsidR="00CB599E">
        <w:rPr>
          <w:rFonts w:ascii="Times New Roman" w:hAnsi="Times New Roman" w:cs="Times New Roman"/>
          <w:sz w:val="24"/>
          <w:szCs w:val="24"/>
        </w:rPr>
        <w:t xml:space="preserve">  </w:t>
      </w:r>
      <w:r w:rsidR="00A65513">
        <w:rPr>
          <w:rFonts w:ascii="Times New Roman" w:hAnsi="Times New Roman" w:cs="Times New Roman"/>
          <w:sz w:val="24"/>
          <w:szCs w:val="24"/>
        </w:rPr>
        <w:t>She wants to know about her culvert.   Our engineers can look at it.</w:t>
      </w:r>
    </w:p>
    <w:p w14:paraId="57C3C516" w14:textId="77777777" w:rsidR="00EC0519" w:rsidRPr="00EC0519" w:rsidRDefault="00EC0519" w:rsidP="008F5EB6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</w:p>
    <w:p w14:paraId="40BE1E86" w14:textId="77777777" w:rsidR="003C6234" w:rsidRDefault="003C6234" w:rsidP="003C6234">
      <w:pPr>
        <w:pStyle w:val="PlainText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D2872">
        <w:rPr>
          <w:rFonts w:ascii="Times New Roman" w:hAnsi="Times New Roman" w:cs="Times New Roman"/>
          <w:b/>
          <w:bCs/>
          <w:sz w:val="24"/>
          <w:szCs w:val="24"/>
        </w:rPr>
        <w:t>Plant Operation*</w:t>
      </w:r>
    </w:p>
    <w:p w14:paraId="1780B999" w14:textId="147F7F07" w:rsidR="0055730B" w:rsidRDefault="0055730B" w:rsidP="003C6234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1B7FF5">
        <w:rPr>
          <w:rFonts w:ascii="Times New Roman" w:hAnsi="Times New Roman" w:cs="Times New Roman"/>
          <w:sz w:val="24"/>
          <w:szCs w:val="24"/>
        </w:rPr>
        <w:t xml:space="preserve">Bob gave numbers for July.  4,382,400 </w:t>
      </w:r>
      <w:proofErr w:type="gramStart"/>
      <w:r w:rsidRPr="001B7FF5">
        <w:rPr>
          <w:rFonts w:ascii="Times New Roman" w:hAnsi="Times New Roman" w:cs="Times New Roman"/>
          <w:sz w:val="24"/>
          <w:szCs w:val="24"/>
        </w:rPr>
        <w:t>production</w:t>
      </w:r>
      <w:proofErr w:type="gramEnd"/>
      <w:r w:rsidRPr="001B7FF5">
        <w:rPr>
          <w:rFonts w:ascii="Times New Roman" w:hAnsi="Times New Roman" w:cs="Times New Roman"/>
          <w:sz w:val="24"/>
          <w:szCs w:val="24"/>
        </w:rPr>
        <w:t>.  YTD 12,945,200.</w:t>
      </w:r>
    </w:p>
    <w:p w14:paraId="2FBD3E14" w14:textId="6106BF55" w:rsidR="000C0191" w:rsidRDefault="00AF3027" w:rsidP="003C6234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YTD totals are less than last year.   We are still hoping </w:t>
      </w: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ONE pump.</w:t>
      </w:r>
    </w:p>
    <w:p w14:paraId="06891E82" w14:textId="20552B0C" w:rsidR="00346739" w:rsidRDefault="00894C3B" w:rsidP="00B17F3E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Bob had come up with some options.   He will take them to Mike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B17F3E" w:rsidRPr="00B17F3E">
        <w:rPr>
          <w:rFonts w:ascii="Times New Roman" w:hAnsi="Times New Roman" w:cs="Times New Roman"/>
          <w:sz w:val="24"/>
          <w:szCs w:val="24"/>
        </w:rPr>
        <w:t xml:space="preserve"> </w:t>
      </w:r>
      <w:r w:rsidR="00B17F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17F3E">
        <w:rPr>
          <w:rFonts w:ascii="Times New Roman" w:hAnsi="Times New Roman" w:cs="Times New Roman"/>
          <w:sz w:val="24"/>
          <w:szCs w:val="24"/>
        </w:rPr>
        <w:t xml:space="preserve">  A lot of discussion on the pumps and swapping wires, etc.</w:t>
      </w:r>
    </w:p>
    <w:p w14:paraId="03F4665A" w14:textId="77777777" w:rsidR="00894C3B" w:rsidRPr="001B7FF5" w:rsidRDefault="00894C3B" w:rsidP="003C6234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</w:p>
    <w:p w14:paraId="732ACB55" w14:textId="2927FFD3" w:rsidR="0055730B" w:rsidRDefault="00602713" w:rsidP="003C6234">
      <w:pPr>
        <w:pStyle w:val="PlainText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Mikes report.  </w:t>
      </w:r>
    </w:p>
    <w:p w14:paraId="45550617" w14:textId="3E77DEBE" w:rsidR="001A4C74" w:rsidRPr="00A65513" w:rsidRDefault="00602713" w:rsidP="00A65513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A65513">
        <w:rPr>
          <w:rFonts w:ascii="Times New Roman" w:hAnsi="Times New Roman" w:cs="Times New Roman"/>
          <w:sz w:val="24"/>
          <w:szCs w:val="24"/>
        </w:rPr>
        <w:t xml:space="preserve">While the divers are </w:t>
      </w:r>
      <w:proofErr w:type="gramStart"/>
      <w:r w:rsidRPr="00A65513">
        <w:rPr>
          <w:rFonts w:ascii="Times New Roman" w:hAnsi="Times New Roman" w:cs="Times New Roman"/>
          <w:sz w:val="24"/>
          <w:szCs w:val="24"/>
        </w:rPr>
        <w:t>here</w:t>
      </w:r>
      <w:proofErr w:type="gramEnd"/>
      <w:r w:rsidRPr="00A65513">
        <w:rPr>
          <w:rFonts w:ascii="Times New Roman" w:hAnsi="Times New Roman" w:cs="Times New Roman"/>
          <w:sz w:val="24"/>
          <w:szCs w:val="24"/>
        </w:rPr>
        <w:t xml:space="preserve"> </w:t>
      </w:r>
      <w:r w:rsidR="00C23F66">
        <w:rPr>
          <w:rFonts w:ascii="Times New Roman" w:hAnsi="Times New Roman" w:cs="Times New Roman"/>
          <w:sz w:val="24"/>
          <w:szCs w:val="24"/>
        </w:rPr>
        <w:t>they can take</w:t>
      </w:r>
      <w:r w:rsidRPr="00A65513">
        <w:rPr>
          <w:rFonts w:ascii="Times New Roman" w:hAnsi="Times New Roman" w:cs="Times New Roman"/>
          <w:sz w:val="24"/>
          <w:szCs w:val="24"/>
        </w:rPr>
        <w:t xml:space="preserve"> the good wire and put them on the good pump.  To see if it’s electrical and </w:t>
      </w:r>
      <w:r w:rsidR="001A4C74" w:rsidRPr="00A65513">
        <w:rPr>
          <w:rFonts w:ascii="Times New Roman" w:hAnsi="Times New Roman" w:cs="Times New Roman"/>
          <w:sz w:val="24"/>
          <w:szCs w:val="24"/>
        </w:rPr>
        <w:t xml:space="preserve">then put.  How deep </w:t>
      </w:r>
      <w:r w:rsidR="006A1F56" w:rsidRPr="00A65513">
        <w:rPr>
          <w:rFonts w:ascii="Times New Roman" w:hAnsi="Times New Roman" w:cs="Times New Roman"/>
          <w:sz w:val="24"/>
          <w:szCs w:val="24"/>
        </w:rPr>
        <w:t>are</w:t>
      </w:r>
      <w:r w:rsidR="006A1F56">
        <w:rPr>
          <w:rFonts w:ascii="Times New Roman" w:hAnsi="Times New Roman" w:cs="Times New Roman"/>
          <w:sz w:val="24"/>
          <w:szCs w:val="24"/>
        </w:rPr>
        <w:t xml:space="preserve"> </w:t>
      </w:r>
      <w:r w:rsidR="001A4C74" w:rsidRPr="00A65513">
        <w:rPr>
          <w:rFonts w:ascii="Times New Roman" w:hAnsi="Times New Roman" w:cs="Times New Roman"/>
          <w:sz w:val="24"/>
          <w:szCs w:val="24"/>
        </w:rPr>
        <w:t>the pumps?</w:t>
      </w:r>
    </w:p>
    <w:p w14:paraId="6250B363" w14:textId="48EA01C0" w:rsidR="001A4C74" w:rsidRPr="00A65513" w:rsidRDefault="001A4C74" w:rsidP="001A4C74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A65513">
        <w:rPr>
          <w:rFonts w:ascii="Times New Roman" w:hAnsi="Times New Roman" w:cs="Times New Roman"/>
          <w:sz w:val="24"/>
          <w:szCs w:val="24"/>
        </w:rPr>
        <w:t xml:space="preserve">Swap wires first…. Test the wiring to the extent of is </w:t>
      </w:r>
      <w:r w:rsidR="006A1F56" w:rsidRPr="00A65513">
        <w:rPr>
          <w:rFonts w:ascii="Times New Roman" w:hAnsi="Times New Roman" w:cs="Times New Roman"/>
          <w:sz w:val="24"/>
          <w:szCs w:val="24"/>
        </w:rPr>
        <w:t>their</w:t>
      </w:r>
      <w:r w:rsidRPr="00A65513">
        <w:rPr>
          <w:rFonts w:ascii="Times New Roman" w:hAnsi="Times New Roman" w:cs="Times New Roman"/>
          <w:sz w:val="24"/>
          <w:szCs w:val="24"/>
        </w:rPr>
        <w:t xml:space="preserve"> power.</w:t>
      </w:r>
    </w:p>
    <w:p w14:paraId="5AFF9B15" w14:textId="61059EF8" w:rsidR="001A4C74" w:rsidRDefault="001A4C74" w:rsidP="00A242E9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A65513">
        <w:rPr>
          <w:rFonts w:ascii="Times New Roman" w:hAnsi="Times New Roman" w:cs="Times New Roman"/>
          <w:sz w:val="24"/>
          <w:szCs w:val="24"/>
        </w:rPr>
        <w:t>Could be a wiring problem.</w:t>
      </w:r>
      <w:r w:rsidR="00E2710C">
        <w:rPr>
          <w:rFonts w:ascii="Times New Roman" w:hAnsi="Times New Roman" w:cs="Times New Roman"/>
          <w:sz w:val="24"/>
          <w:szCs w:val="24"/>
        </w:rPr>
        <w:t xml:space="preserve">  A pump was ordered</w:t>
      </w:r>
    </w:p>
    <w:p w14:paraId="2C8608A8" w14:textId="77777777" w:rsidR="00A242E9" w:rsidRPr="00A65513" w:rsidRDefault="00A242E9" w:rsidP="001A4C74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</w:p>
    <w:p w14:paraId="2F76C0E8" w14:textId="0977C95F" w:rsidR="0069221B" w:rsidRPr="0060654E" w:rsidRDefault="007A6517" w:rsidP="004961E3">
      <w:pPr>
        <w:pStyle w:val="NoSpacing"/>
        <w:rPr>
          <w:b/>
          <w:bCs/>
        </w:rPr>
      </w:pPr>
      <w:r w:rsidRPr="0060654E">
        <w:rPr>
          <w:b/>
          <w:bCs/>
        </w:rPr>
        <w:t>Old Business</w:t>
      </w:r>
      <w:r w:rsidR="0080683D" w:rsidRPr="0060654E">
        <w:rPr>
          <w:b/>
          <w:bCs/>
        </w:rPr>
        <w:t>*</w:t>
      </w:r>
    </w:p>
    <w:p w14:paraId="5434F719" w14:textId="77777777" w:rsidR="00AB7851" w:rsidRDefault="00564EA8" w:rsidP="00AB7851">
      <w:pPr>
        <w:pStyle w:val="NoSpacing"/>
        <w:rPr>
          <w:b/>
          <w:bCs/>
        </w:rPr>
      </w:pPr>
      <w:r w:rsidRPr="0060654E">
        <w:tab/>
      </w:r>
      <w:r w:rsidRPr="0060654E">
        <w:rPr>
          <w:b/>
          <w:bCs/>
        </w:rPr>
        <w:t>Update from Ardurra *</w:t>
      </w:r>
    </w:p>
    <w:p w14:paraId="4CD9D0E3" w14:textId="43BBAB57" w:rsidR="001A4C74" w:rsidRPr="006B1DDE" w:rsidRDefault="001A4C74" w:rsidP="00AB7851">
      <w:pPr>
        <w:pStyle w:val="NoSpacing"/>
      </w:pPr>
      <w:r w:rsidRPr="006B1DDE">
        <w:t xml:space="preserve">Brent says </w:t>
      </w:r>
      <w:proofErr w:type="gramStart"/>
      <w:r w:rsidRPr="006B1DDE">
        <w:t>going</w:t>
      </w:r>
      <w:proofErr w:type="gramEnd"/>
      <w:r w:rsidRPr="006B1DDE">
        <w:t xml:space="preserve"> well</w:t>
      </w:r>
      <w:r w:rsidR="00017F9E">
        <w:t xml:space="preserve">.  </w:t>
      </w:r>
      <w:r w:rsidRPr="006B1DDE">
        <w:t xml:space="preserve"> Concrete poured.  </w:t>
      </w:r>
      <w:r w:rsidR="00D0277C">
        <w:t>Electrical</w:t>
      </w:r>
      <w:r w:rsidR="00017F9E">
        <w:t xml:space="preserve"> done.</w:t>
      </w:r>
      <w:r w:rsidR="00AB0C50">
        <w:t xml:space="preserve">  Backup generator </w:t>
      </w:r>
      <w:r w:rsidR="00AD5536">
        <w:t>will be going in.</w:t>
      </w:r>
    </w:p>
    <w:p w14:paraId="7AD2F181" w14:textId="69683A40" w:rsidR="001A4C74" w:rsidRPr="006B1DDE" w:rsidRDefault="00070A64" w:rsidP="00AB7851">
      <w:pPr>
        <w:pStyle w:val="NoSpacing"/>
      </w:pPr>
      <w:r w:rsidRPr="006B1DDE">
        <w:t>Recoating the old tank.  Didn’t have the mone</w:t>
      </w:r>
      <w:r w:rsidR="00AD5536">
        <w:t xml:space="preserve">y at first.  They have come with a much cheaper bid.  </w:t>
      </w:r>
      <w:r w:rsidRPr="006B1DDE">
        <w:t xml:space="preserve">  </w:t>
      </w:r>
    </w:p>
    <w:p w14:paraId="07FB9D46" w14:textId="4790CD3E" w:rsidR="00070A64" w:rsidRDefault="00A25105" w:rsidP="00AB7851">
      <w:pPr>
        <w:pStyle w:val="NoSpacing"/>
      </w:pPr>
      <w:r>
        <w:t xml:space="preserve">It is now </w:t>
      </w:r>
      <w:r w:rsidR="00070A64" w:rsidRPr="006B1DDE">
        <w:t xml:space="preserve">$135,000 </w:t>
      </w:r>
      <w:r w:rsidR="004F1158">
        <w:t xml:space="preserve">and was quoted earlier at $350,000 </w:t>
      </w:r>
      <w:r w:rsidR="00070A64" w:rsidRPr="006B1DDE">
        <w:t>to recoat this</w:t>
      </w:r>
      <w:r w:rsidR="00753CF2">
        <w:t>, inside completely and partially outside</w:t>
      </w:r>
      <w:r w:rsidR="00070A64" w:rsidRPr="006B1DDE">
        <w:t>.  Question do we want to</w:t>
      </w:r>
      <w:r w:rsidR="00753CF2">
        <w:t xml:space="preserve"> do </w:t>
      </w:r>
      <w:r w:rsidR="004F1158">
        <w:t>this?</w:t>
      </w:r>
      <w:r w:rsidR="00070A64" w:rsidRPr="006B1DDE">
        <w:t xml:space="preserve"> </w:t>
      </w:r>
      <w:r w:rsidR="00E64055">
        <w:t xml:space="preserve">Not sure how much it will cost to drain, and </w:t>
      </w:r>
      <w:proofErr w:type="spellStart"/>
      <w:r w:rsidR="007B23FF">
        <w:t>rechlorination</w:t>
      </w:r>
      <w:proofErr w:type="spellEnd"/>
      <w:r w:rsidR="00E64055">
        <w:t xml:space="preserve">.  Justin will check the additional cost.  </w:t>
      </w:r>
    </w:p>
    <w:p w14:paraId="52331E08" w14:textId="77777777" w:rsidR="00070A64" w:rsidRPr="006B1DDE" w:rsidRDefault="00070A64" w:rsidP="00AB7851">
      <w:pPr>
        <w:pStyle w:val="NoSpacing"/>
      </w:pPr>
    </w:p>
    <w:p w14:paraId="25527EBA" w14:textId="736C6C96" w:rsidR="00070A64" w:rsidRPr="006B1DDE" w:rsidRDefault="00070A64" w:rsidP="00AB7851">
      <w:pPr>
        <w:pStyle w:val="NoSpacing"/>
      </w:pPr>
      <w:r w:rsidRPr="006B1DDE">
        <w:t xml:space="preserve">Bad news Intake…. Stata to drive pile this time.  Go in with concrete to put it in.   Brought it a piling </w:t>
      </w:r>
    </w:p>
    <w:p w14:paraId="5A5ECAB6" w14:textId="097C597F" w:rsidR="0001196E" w:rsidRDefault="00070A64" w:rsidP="00330E85">
      <w:pPr>
        <w:pStyle w:val="NoSpacing"/>
      </w:pPr>
      <w:r w:rsidRPr="006B1DDE">
        <w:t xml:space="preserve">Contractor.  </w:t>
      </w:r>
      <w:r w:rsidR="005975AC">
        <w:t xml:space="preserve">It’s a </w:t>
      </w:r>
      <w:proofErr w:type="gramStart"/>
      <w:r w:rsidR="005975AC">
        <w:t>lack</w:t>
      </w:r>
      <w:proofErr w:type="gramEnd"/>
      <w:r w:rsidR="005975AC">
        <w:t xml:space="preserve"> luster plan that they aren’t sure if it will work.  </w:t>
      </w:r>
      <w:r w:rsidR="00003E17">
        <w:t xml:space="preserve">The piling contractor and Strata will go back to the drawing board to figure it out.  </w:t>
      </w:r>
      <w:r w:rsidR="00565371">
        <w:t>Much discussion on why they are having problems.</w:t>
      </w:r>
    </w:p>
    <w:p w14:paraId="032BF4B5" w14:textId="77777777" w:rsidR="005A7BD5" w:rsidRDefault="005A7BD5" w:rsidP="00330E85">
      <w:pPr>
        <w:pStyle w:val="NoSpacing"/>
      </w:pPr>
    </w:p>
    <w:p w14:paraId="10E51CFA" w14:textId="3F2CE212" w:rsidR="00AF40F0" w:rsidRDefault="00686668" w:rsidP="00A4706A">
      <w:pPr>
        <w:pStyle w:val="NoSpacing"/>
      </w:pPr>
      <w:r>
        <w:t xml:space="preserve">DW </w:t>
      </w:r>
      <w:proofErr w:type="gramStart"/>
      <w:r>
        <w:t>is wanting</w:t>
      </w:r>
      <w:proofErr w:type="gramEnd"/>
      <w:r>
        <w:t xml:space="preserve"> us to pay </w:t>
      </w:r>
      <w:r w:rsidR="00AF40F0">
        <w:t>some back payments.</w:t>
      </w:r>
      <w:r w:rsidR="00B664C0">
        <w:t xml:space="preserve"> </w:t>
      </w:r>
      <w:r w:rsidR="00014A91">
        <w:t xml:space="preserve">We paid last month before we had </w:t>
      </w:r>
      <w:proofErr w:type="gramStart"/>
      <w:r w:rsidR="00014A91">
        <w:t>funds</w:t>
      </w:r>
      <w:proofErr w:type="gramEnd"/>
      <w:r w:rsidR="00014A91">
        <w:t xml:space="preserve"> so we are trying to make sure we have been reimbursed first.</w:t>
      </w:r>
      <w:r w:rsidR="003700FA">
        <w:t xml:space="preserve">  </w:t>
      </w:r>
      <w:r w:rsidR="000634FF">
        <w:t>Justin will try to reconcile this.</w:t>
      </w:r>
      <w:r w:rsidR="00305321">
        <w:t xml:space="preserve"> </w:t>
      </w:r>
    </w:p>
    <w:p w14:paraId="4B74E89C" w14:textId="77777777" w:rsidR="00B0539D" w:rsidRDefault="00B0539D" w:rsidP="00A4706A">
      <w:pPr>
        <w:pStyle w:val="NoSpacing"/>
      </w:pPr>
    </w:p>
    <w:p w14:paraId="011C890E" w14:textId="38FE77BD" w:rsidR="00B0539D" w:rsidRDefault="00B0539D" w:rsidP="00A4706A">
      <w:pPr>
        <w:pStyle w:val="NoSpacing"/>
      </w:pPr>
      <w:r>
        <w:t>Another payment for Northern Lights was discussed</w:t>
      </w:r>
      <w:r w:rsidR="00F978B4">
        <w:t xml:space="preserve"> on how we want to pay this.</w:t>
      </w:r>
      <w:r w:rsidR="00D50C20">
        <w:t xml:space="preserve">  Stephanie has marked it </w:t>
      </w:r>
      <w:r w:rsidR="00282982">
        <w:t>n</w:t>
      </w:r>
      <w:r w:rsidR="00D50C20">
        <w:t>ot to send till we get reimbursement.</w:t>
      </w:r>
    </w:p>
    <w:p w14:paraId="3D9DA1F4" w14:textId="77777777" w:rsidR="00AF40F0" w:rsidRDefault="00AF40F0" w:rsidP="00A4706A">
      <w:pPr>
        <w:pStyle w:val="NoSpacing"/>
      </w:pPr>
    </w:p>
    <w:p w14:paraId="2129376C" w14:textId="2C2BAED4" w:rsidR="0003022D" w:rsidRDefault="00AF40F0" w:rsidP="00A4706A">
      <w:pPr>
        <w:pStyle w:val="NoSpacing"/>
        <w:rPr>
          <w:b/>
          <w:bCs/>
        </w:rPr>
      </w:pPr>
      <w:r w:rsidRPr="0077440B">
        <w:rPr>
          <w:b/>
          <w:bCs/>
        </w:rPr>
        <w:t>U</w:t>
      </w:r>
      <w:r w:rsidR="0003022D">
        <w:rPr>
          <w:b/>
          <w:bCs/>
        </w:rPr>
        <w:t>pdate on people with wells *</w:t>
      </w:r>
    </w:p>
    <w:p w14:paraId="73DE7C17" w14:textId="60F10A8F" w:rsidR="007A074D" w:rsidRDefault="00565371" w:rsidP="00A4706A">
      <w:pPr>
        <w:pStyle w:val="NoSpacing"/>
      </w:pPr>
      <w:r w:rsidRPr="00D5259B">
        <w:t>The following people were forced to connect to the system</w:t>
      </w:r>
      <w:r w:rsidR="003A2916" w:rsidRPr="00D5259B">
        <w:t xml:space="preserve"> even though they had wells. </w:t>
      </w:r>
      <w:r w:rsidR="00A0292E">
        <w:t xml:space="preserve">They were also paying a monthly fee even though they couldn’t (didn’t) use </w:t>
      </w:r>
      <w:r w:rsidR="00E36988">
        <w:t>Laclede</w:t>
      </w:r>
      <w:r w:rsidR="00A0292E">
        <w:t xml:space="preserve"> water. </w:t>
      </w:r>
      <w:r w:rsidR="00E36988">
        <w:t xml:space="preserve"> It went to our attorney who spent a long time deciding </w:t>
      </w:r>
      <w:r w:rsidR="007A074D">
        <w:t>our options.</w:t>
      </w:r>
      <w:r w:rsidR="00CD62ED">
        <w:t xml:space="preserve">  We gave up on </w:t>
      </w:r>
      <w:r w:rsidR="004F7F77">
        <w:t xml:space="preserve">waiting.  </w:t>
      </w:r>
      <w:r w:rsidR="001A3A70">
        <w:t xml:space="preserve">We discussed </w:t>
      </w:r>
      <w:r w:rsidR="00C94493">
        <w:t>who wanted their money back.  David Stevens and Jiri Heger</w:t>
      </w:r>
      <w:r w:rsidR="00800AB2">
        <w:t xml:space="preserve"> want their money back.   David Thornton did not pay originally.</w:t>
      </w:r>
    </w:p>
    <w:p w14:paraId="2136EF3C" w14:textId="3E9C7FAB" w:rsidR="00670CAF" w:rsidRDefault="00A911B0" w:rsidP="00A4706A">
      <w:pPr>
        <w:pStyle w:val="NoSpacing"/>
      </w:pPr>
      <w:r>
        <w:t xml:space="preserve">If no meter was installed, and they want to keep the connection for future, we will </w:t>
      </w:r>
      <w:r w:rsidR="00E6782E">
        <w:t xml:space="preserve">leave it and when they want to use the water, a meter will be </w:t>
      </w:r>
      <w:r w:rsidR="006F3BD6">
        <w:t>installed,</w:t>
      </w:r>
      <w:r w:rsidR="00E6782E">
        <w:t xml:space="preserve"> and they can start using it.</w:t>
      </w:r>
      <w:r w:rsidR="00D35C11">
        <w:t xml:space="preserve">  Right </w:t>
      </w:r>
      <w:proofErr w:type="gramStart"/>
      <w:r w:rsidR="00D35C11">
        <w:t>now</w:t>
      </w:r>
      <w:proofErr w:type="gramEnd"/>
      <w:r w:rsidR="00D35C11">
        <w:t xml:space="preserve"> we only have two we will be refunding.   Gloria will contact the other</w:t>
      </w:r>
      <w:r w:rsidR="00AA6F9D">
        <w:t>s to see what they would like to do.</w:t>
      </w:r>
    </w:p>
    <w:p w14:paraId="6421C1B1" w14:textId="77777777" w:rsidR="00E35FBA" w:rsidRDefault="00310525" w:rsidP="00A4706A">
      <w:pPr>
        <w:pStyle w:val="NoSpacing"/>
      </w:pPr>
      <w:r>
        <w:t xml:space="preserve">There is a policy on this.  If they want their money </w:t>
      </w:r>
      <w:proofErr w:type="gramStart"/>
      <w:r>
        <w:t>back</w:t>
      </w:r>
      <w:proofErr w:type="gramEnd"/>
      <w:r>
        <w:t xml:space="preserve"> we </w:t>
      </w:r>
      <w:r w:rsidR="00E35FBA">
        <w:t>recommend they come to the meeting and ask for a refund.</w:t>
      </w:r>
    </w:p>
    <w:p w14:paraId="4A44CE96" w14:textId="1C1808B5" w:rsidR="00E65C19" w:rsidRPr="00D5259B" w:rsidRDefault="007D2D81" w:rsidP="00A4706A">
      <w:pPr>
        <w:pStyle w:val="NoSpacing"/>
      </w:pPr>
      <w:r w:rsidRPr="00D5259B">
        <w:tab/>
        <w:t xml:space="preserve">David Stevens </w:t>
      </w:r>
      <w:r w:rsidR="003A2916" w:rsidRPr="00D5259B">
        <w:t>(senior)</w:t>
      </w:r>
    </w:p>
    <w:p w14:paraId="1110BFF0" w14:textId="1D830889" w:rsidR="002E07FD" w:rsidRPr="00D5259B" w:rsidRDefault="002E07FD" w:rsidP="00A4706A">
      <w:pPr>
        <w:pStyle w:val="NoSpacing"/>
      </w:pPr>
      <w:r w:rsidRPr="00D5259B">
        <w:tab/>
        <w:t>Richard McDonald</w:t>
      </w:r>
    </w:p>
    <w:p w14:paraId="61A320E3" w14:textId="3F91BC70" w:rsidR="002E07FD" w:rsidRPr="00D5259B" w:rsidRDefault="002E07FD" w:rsidP="00A4706A">
      <w:pPr>
        <w:pStyle w:val="NoSpacing"/>
      </w:pPr>
      <w:r w:rsidRPr="00D5259B">
        <w:tab/>
        <w:t>David Thornton</w:t>
      </w:r>
    </w:p>
    <w:p w14:paraId="1CC849A5" w14:textId="246F1051" w:rsidR="002E07FD" w:rsidRPr="00D5259B" w:rsidRDefault="002E07FD" w:rsidP="00A4706A">
      <w:pPr>
        <w:pStyle w:val="NoSpacing"/>
      </w:pPr>
      <w:r w:rsidRPr="00D5259B">
        <w:tab/>
        <w:t>Jiri Heger</w:t>
      </w:r>
    </w:p>
    <w:p w14:paraId="31AE4788" w14:textId="01EED5AC" w:rsidR="002E07FD" w:rsidRPr="00D5259B" w:rsidRDefault="002E07FD" w:rsidP="00A4706A">
      <w:pPr>
        <w:pStyle w:val="NoSpacing"/>
      </w:pPr>
      <w:r w:rsidRPr="00D5259B">
        <w:tab/>
        <w:t>Daniel Benson</w:t>
      </w:r>
    </w:p>
    <w:p w14:paraId="39337964" w14:textId="77777777" w:rsidR="00CD1496" w:rsidRPr="00D5259B" w:rsidRDefault="00CD1496" w:rsidP="00A4706A">
      <w:pPr>
        <w:pStyle w:val="NoSpacing"/>
      </w:pPr>
    </w:p>
    <w:p w14:paraId="737463AE" w14:textId="759C90D9" w:rsidR="002E07FD" w:rsidRDefault="002E07FD" w:rsidP="00A4706A">
      <w:pPr>
        <w:pStyle w:val="NoSpacing"/>
      </w:pPr>
      <w:r>
        <w:t xml:space="preserve">Entertain a motion to approve the </w:t>
      </w:r>
      <w:r w:rsidR="00EE761A">
        <w:t>erroneously</w:t>
      </w:r>
      <w:r w:rsidR="00BA1B48">
        <w:t xml:space="preserve"> </w:t>
      </w:r>
      <w:r w:rsidR="00024658">
        <w:t xml:space="preserve">mandated </w:t>
      </w:r>
      <w:r>
        <w:t xml:space="preserve">connection </w:t>
      </w:r>
      <w:r w:rsidR="00024658">
        <w:t xml:space="preserve">policy </w:t>
      </w:r>
      <w:r>
        <w:t>as written</w:t>
      </w:r>
    </w:p>
    <w:p w14:paraId="3F54AB37" w14:textId="56A7B0DB" w:rsidR="00024658" w:rsidRDefault="002E07FD" w:rsidP="00A4706A">
      <w:pPr>
        <w:pStyle w:val="NoSpacing"/>
      </w:pPr>
      <w:r>
        <w:t>Dave</w:t>
      </w:r>
      <w:r w:rsidR="00AB01E2">
        <w:t xml:space="preserve"> made the motion and </w:t>
      </w:r>
      <w:r>
        <w:t xml:space="preserve">Kimberly </w:t>
      </w:r>
      <w:r w:rsidR="00AB01E2">
        <w:t>seconded it.  It was</w:t>
      </w:r>
      <w:r>
        <w:t xml:space="preserve"> approved.</w:t>
      </w:r>
      <w:r w:rsidR="00024658">
        <w:t xml:space="preserve"> </w:t>
      </w:r>
    </w:p>
    <w:p w14:paraId="6D0F7749" w14:textId="77777777" w:rsidR="00AB01E2" w:rsidRDefault="00AB01E2" w:rsidP="00A4706A">
      <w:pPr>
        <w:pStyle w:val="NoSpacing"/>
      </w:pPr>
    </w:p>
    <w:p w14:paraId="120870D1" w14:textId="41BDF2DB" w:rsidR="006C50C0" w:rsidRDefault="0003022D" w:rsidP="003462B7">
      <w:pPr>
        <w:pStyle w:val="NoSpacing"/>
        <w:rPr>
          <w:b/>
          <w:bCs/>
        </w:rPr>
      </w:pPr>
      <w:r>
        <w:rPr>
          <w:b/>
          <w:bCs/>
        </w:rPr>
        <w:t>Follow up on Travis Haller’s additional connection</w:t>
      </w:r>
    </w:p>
    <w:p w14:paraId="6876CC46" w14:textId="1D4B8FA9" w:rsidR="00603459" w:rsidRDefault="006C50C0" w:rsidP="007A3970">
      <w:pPr>
        <w:pStyle w:val="NoSpacing"/>
      </w:pPr>
      <w:r w:rsidRPr="007A3970">
        <w:t xml:space="preserve">Justin created a new rule for customers </w:t>
      </w:r>
      <w:r w:rsidR="007A3970" w:rsidRPr="007A3970">
        <w:t xml:space="preserve">wanting additional connections.  </w:t>
      </w:r>
    </w:p>
    <w:p w14:paraId="4426D8E3" w14:textId="77777777" w:rsidR="00FF5A45" w:rsidRDefault="00FF5A45" w:rsidP="007A3970">
      <w:pPr>
        <w:pStyle w:val="NoSpacing"/>
      </w:pPr>
    </w:p>
    <w:p w14:paraId="3BB51021" w14:textId="28271B4E" w:rsidR="00B4590B" w:rsidRDefault="00B4590B" w:rsidP="003462B7">
      <w:pPr>
        <w:pStyle w:val="NoSpacing"/>
        <w:rPr>
          <w:b/>
          <w:bCs/>
        </w:rPr>
      </w:pPr>
      <w:r>
        <w:rPr>
          <w:b/>
          <w:bCs/>
        </w:rPr>
        <w:t xml:space="preserve">Distribution of Laclede </w:t>
      </w:r>
      <w:r w:rsidR="00267613">
        <w:rPr>
          <w:b/>
          <w:bCs/>
        </w:rPr>
        <w:t>W</w:t>
      </w:r>
      <w:r>
        <w:rPr>
          <w:b/>
          <w:bCs/>
        </w:rPr>
        <w:t xml:space="preserve">ater </w:t>
      </w:r>
      <w:r w:rsidR="00267613">
        <w:rPr>
          <w:b/>
          <w:bCs/>
        </w:rPr>
        <w:t>D</w:t>
      </w:r>
      <w:r>
        <w:rPr>
          <w:b/>
          <w:bCs/>
        </w:rPr>
        <w:t>istrict Reserve ERU’s</w:t>
      </w:r>
      <w:r w:rsidR="00666CE2">
        <w:rPr>
          <w:b/>
          <w:bCs/>
        </w:rPr>
        <w:t xml:space="preserve"> Policy.</w:t>
      </w:r>
    </w:p>
    <w:p w14:paraId="3B55C4C6" w14:textId="5381E478" w:rsidR="00B4590B" w:rsidRPr="00270D37" w:rsidRDefault="00B86DA9" w:rsidP="003462B7">
      <w:pPr>
        <w:pStyle w:val="NoSpacing"/>
      </w:pPr>
      <w:r w:rsidRPr="00270D37">
        <w:t>Reserve ERU’s w</w:t>
      </w:r>
      <w:r w:rsidR="00B4590B" w:rsidRPr="00270D37">
        <w:t>ill be distribute</w:t>
      </w:r>
      <w:r w:rsidR="00582A65" w:rsidRPr="00270D37">
        <w:t>d</w:t>
      </w:r>
      <w:r w:rsidR="00B4590B" w:rsidRPr="00270D37">
        <w:t xml:space="preserve"> by </w:t>
      </w:r>
      <w:r w:rsidRPr="00270D37">
        <w:t xml:space="preserve">The </w:t>
      </w:r>
      <w:r w:rsidR="00A84687" w:rsidRPr="00270D37">
        <w:t xml:space="preserve">Laclede Water District </w:t>
      </w:r>
      <w:r w:rsidRPr="00270D37">
        <w:t>Board</w:t>
      </w:r>
      <w:r w:rsidR="00A84687" w:rsidRPr="00270D37">
        <w:t xml:space="preserve"> </w:t>
      </w:r>
      <w:r w:rsidR="007B2A61" w:rsidRPr="00270D37">
        <w:t xml:space="preserve">on a </w:t>
      </w:r>
      <w:r w:rsidR="00B4590B" w:rsidRPr="00270D37">
        <w:t>first come, first served basis</w:t>
      </w:r>
      <w:r w:rsidR="007B2A61" w:rsidRPr="00270D37">
        <w:t>. Approved</w:t>
      </w:r>
      <w:r w:rsidR="00D02FF7" w:rsidRPr="00270D37">
        <w:t xml:space="preserve"> requests will be charged the </w:t>
      </w:r>
      <w:r w:rsidR="00363D6C" w:rsidRPr="00270D37">
        <w:t xml:space="preserve">base of the LID final assessment </w:t>
      </w:r>
      <w:r w:rsidR="00D02FF7" w:rsidRPr="00270D37">
        <w:t>amount</w:t>
      </w:r>
      <w:r w:rsidR="00E422D9" w:rsidRPr="00270D37">
        <w:t xml:space="preserve">.  Each request </w:t>
      </w:r>
      <w:r w:rsidR="00A20718" w:rsidRPr="00270D37">
        <w:t>w</w:t>
      </w:r>
      <w:r w:rsidR="00B4590B" w:rsidRPr="00270D37">
        <w:t xml:space="preserve">ill </w:t>
      </w:r>
      <w:r w:rsidR="00A20718" w:rsidRPr="00270D37">
        <w:t xml:space="preserve">be reviewed by the Board </w:t>
      </w:r>
      <w:r w:rsidR="00405A4B" w:rsidRPr="00270D37">
        <w:t xml:space="preserve">if approved will be granted a </w:t>
      </w:r>
      <w:r w:rsidR="00B4590B" w:rsidRPr="00270D37">
        <w:t xml:space="preserve">single </w:t>
      </w:r>
      <w:r w:rsidR="00582A65" w:rsidRPr="00270D37">
        <w:t>ERU</w:t>
      </w:r>
      <w:r w:rsidR="00711BDC" w:rsidRPr="00270D37">
        <w:t xml:space="preserve">.  If said party would like additional ERU’s they must wait a </w:t>
      </w:r>
      <w:r w:rsidR="007B6BD5" w:rsidRPr="00270D37">
        <w:t>one</w:t>
      </w:r>
      <w:r w:rsidR="00174D6A" w:rsidRPr="00270D37">
        <w:t xml:space="preserve"> </w:t>
      </w:r>
      <w:r w:rsidR="00711BDC" w:rsidRPr="00270D37">
        <w:t xml:space="preserve">calendar year to </w:t>
      </w:r>
      <w:r w:rsidR="007B6BD5" w:rsidRPr="00270D37">
        <w:t>approach the Board again</w:t>
      </w:r>
      <w:r w:rsidR="007465A1" w:rsidRPr="00270D37">
        <w:t xml:space="preserve"> </w:t>
      </w:r>
      <w:r w:rsidR="00BC378F" w:rsidRPr="00270D37">
        <w:t xml:space="preserve">and </w:t>
      </w:r>
      <w:r w:rsidR="00270D37" w:rsidRPr="00270D37">
        <w:t xml:space="preserve">must submit a separate </w:t>
      </w:r>
      <w:r w:rsidR="00BC378F" w:rsidRPr="00270D37">
        <w:t>reques</w:t>
      </w:r>
      <w:r w:rsidR="00270D37" w:rsidRPr="00270D37">
        <w:t xml:space="preserve">t.  </w:t>
      </w:r>
    </w:p>
    <w:p w14:paraId="33BCCEFF" w14:textId="28063FEE" w:rsidR="00B4590B" w:rsidRPr="00AC347F" w:rsidRDefault="00B4590B" w:rsidP="003462B7">
      <w:pPr>
        <w:pStyle w:val="NoSpacing"/>
      </w:pPr>
      <w:r w:rsidRPr="00AC347F">
        <w:t>Dave moves that it is adopted, Gloria 2</w:t>
      </w:r>
      <w:r w:rsidRPr="00AC347F">
        <w:rPr>
          <w:vertAlign w:val="superscript"/>
        </w:rPr>
        <w:t>nd</w:t>
      </w:r>
      <w:r w:rsidRPr="00AC347F">
        <w:t xml:space="preserve"> approved</w:t>
      </w:r>
      <w:r w:rsidR="00AC347F" w:rsidRPr="00AC347F">
        <w:t>.</w:t>
      </w:r>
    </w:p>
    <w:p w14:paraId="42AAD306" w14:textId="2E6E54D0" w:rsidR="00B4590B" w:rsidRDefault="00B4590B" w:rsidP="003462B7">
      <w:pPr>
        <w:pStyle w:val="NoSpacing"/>
        <w:rPr>
          <w:b/>
          <w:bCs/>
        </w:rPr>
      </w:pPr>
      <w:r>
        <w:rPr>
          <w:b/>
          <w:bCs/>
        </w:rPr>
        <w:tab/>
      </w:r>
    </w:p>
    <w:p w14:paraId="6DD38398" w14:textId="77777777" w:rsidR="00603459" w:rsidRDefault="00603459" w:rsidP="00603459">
      <w:pPr>
        <w:pStyle w:val="NoSpacing"/>
        <w:rPr>
          <w:b/>
          <w:bCs/>
        </w:rPr>
      </w:pPr>
      <w:r>
        <w:rPr>
          <w:b/>
          <w:bCs/>
        </w:rPr>
        <w:t xml:space="preserve">Update on Riley Creek Park Billing </w:t>
      </w:r>
    </w:p>
    <w:p w14:paraId="3A2F099F" w14:textId="6DCC6A10" w:rsidR="00A4706A" w:rsidRPr="00E010A6" w:rsidRDefault="00ED7282" w:rsidP="00E010A6">
      <w:pPr>
        <w:pStyle w:val="NoSpacing"/>
      </w:pPr>
      <w:r w:rsidRPr="00ED7282">
        <w:t>Dave sent them how we will be billing them.  They said thank you for working on it</w:t>
      </w:r>
      <w:r w:rsidRPr="00E010A6">
        <w:t xml:space="preserve">.  We are still having problems reading their meter and getting it into our </w:t>
      </w:r>
      <w:r w:rsidR="00E010A6" w:rsidRPr="00E010A6">
        <w:t>system.</w:t>
      </w:r>
      <w:r w:rsidR="00B4590B" w:rsidRPr="00E010A6">
        <w:tab/>
      </w:r>
      <w:r w:rsidR="0003022D" w:rsidRPr="00E010A6">
        <w:t>            </w:t>
      </w:r>
      <w:r w:rsidR="00B4590B" w:rsidRPr="00E010A6">
        <w:tab/>
      </w:r>
    </w:p>
    <w:p w14:paraId="2EA725DE" w14:textId="77777777" w:rsidR="00B4590B" w:rsidRPr="00E010A6" w:rsidRDefault="00B4590B" w:rsidP="00603459">
      <w:pPr>
        <w:pStyle w:val="NoSpacing"/>
        <w:ind w:left="0"/>
      </w:pPr>
    </w:p>
    <w:p w14:paraId="27F9443C" w14:textId="30554171" w:rsidR="00E36EFE" w:rsidRDefault="00E36EFE" w:rsidP="00E01B9A">
      <w:pPr>
        <w:rPr>
          <w:b/>
          <w:bCs/>
        </w:rPr>
      </w:pPr>
      <w:r w:rsidRPr="00BD2872">
        <w:rPr>
          <w:b/>
          <w:bCs/>
        </w:rPr>
        <w:t>New Business</w:t>
      </w:r>
      <w:r w:rsidR="00CB0812" w:rsidRPr="00BD2872">
        <w:rPr>
          <w:b/>
          <w:bCs/>
        </w:rPr>
        <w:t>*</w:t>
      </w:r>
      <w:r w:rsidR="00A717FC" w:rsidRPr="00BD2872">
        <w:rPr>
          <w:b/>
          <w:bCs/>
        </w:rPr>
        <w:t xml:space="preserve"> </w:t>
      </w:r>
    </w:p>
    <w:p w14:paraId="1CFA6631" w14:textId="1522F745" w:rsidR="00D93FD6" w:rsidRDefault="00D93FD6" w:rsidP="00F76A5D">
      <w:pPr>
        <w:rPr>
          <w:b/>
          <w:bCs/>
        </w:rPr>
      </w:pPr>
      <w:r>
        <w:rPr>
          <w:b/>
          <w:bCs/>
        </w:rPr>
        <w:t>2027 Budget Discussion</w:t>
      </w:r>
    </w:p>
    <w:p w14:paraId="0CBF8DD4" w14:textId="77777777" w:rsidR="00755783" w:rsidRDefault="00F76A5D" w:rsidP="00E42FAC">
      <w:r>
        <w:rPr>
          <w:b/>
          <w:bCs/>
        </w:rPr>
        <w:tab/>
      </w:r>
      <w:r w:rsidRPr="00CA1755">
        <w:t xml:space="preserve">Dave has been working on getting the correct numbers so we can have </w:t>
      </w:r>
      <w:proofErr w:type="gramStart"/>
      <w:r w:rsidRPr="00CA1755">
        <w:t>a correct</w:t>
      </w:r>
      <w:proofErr w:type="gramEnd"/>
      <w:r w:rsidRPr="00CA1755">
        <w:t xml:space="preserve"> budget.</w:t>
      </w:r>
      <w:r w:rsidR="00CA1755">
        <w:t xml:space="preserve">  </w:t>
      </w:r>
      <w:proofErr w:type="gramStart"/>
      <w:r w:rsidR="00DA2510">
        <w:t>In order to</w:t>
      </w:r>
      <w:proofErr w:type="gramEnd"/>
      <w:r w:rsidR="00DA2510">
        <w:t xml:space="preserve"> get the </w:t>
      </w:r>
      <w:proofErr w:type="gramStart"/>
      <w:r w:rsidR="00DA2510">
        <w:t>numbers</w:t>
      </w:r>
      <w:proofErr w:type="gramEnd"/>
      <w:r w:rsidR="00DA2510">
        <w:t xml:space="preserve"> correct, Dave has increased the base rate by 5%.</w:t>
      </w:r>
      <w:r w:rsidR="007A33E4">
        <w:t xml:space="preserve">  He put in a 1% growth for the year.</w:t>
      </w:r>
      <w:r w:rsidR="00FC4FA7">
        <w:t xml:space="preserve">  </w:t>
      </w:r>
      <w:r w:rsidR="005052C1">
        <w:t xml:space="preserve">With this budget that Dave came up with we </w:t>
      </w:r>
      <w:r w:rsidR="006375F1">
        <w:t xml:space="preserve">are funding about 75% of what we need to.   He worked with Stephanie to pull out some of the expenses for the LID.  </w:t>
      </w:r>
      <w:r w:rsidR="00FB7381">
        <w:t xml:space="preserve">He explained how they came up with the numbers and how they have changed accounts.  </w:t>
      </w:r>
      <w:r w:rsidR="006C6F15">
        <w:t xml:space="preserve">Dave had copies of all the </w:t>
      </w:r>
      <w:r w:rsidR="00595395">
        <w:t>calculations.   He is also proposing a change to the hookup fees.</w:t>
      </w:r>
      <w:r w:rsidR="00D0213B">
        <w:t xml:space="preserve">  He is proposing a change to two of our </w:t>
      </w:r>
      <w:r w:rsidR="00A90ED9">
        <w:t>R</w:t>
      </w:r>
      <w:r w:rsidR="00D0213B">
        <w:t xml:space="preserve">esolutions.   </w:t>
      </w:r>
      <w:r w:rsidR="00A90ED9">
        <w:t>Appendix</w:t>
      </w:r>
      <w:r w:rsidR="00D0213B">
        <w:t xml:space="preserve"> A</w:t>
      </w:r>
      <w:r w:rsidR="0045039D">
        <w:t xml:space="preserve"> is what sets the rate</w:t>
      </w:r>
      <w:r w:rsidR="00AB7643">
        <w:t xml:space="preserve">.  </w:t>
      </w:r>
      <w:r w:rsidR="00A068AE">
        <w:t xml:space="preserve">Water service </w:t>
      </w:r>
      <w:r w:rsidR="008D1D27">
        <w:t xml:space="preserve">connections </w:t>
      </w:r>
      <w:r w:rsidR="00AB7643">
        <w:t xml:space="preserve">from $38.10 - </w:t>
      </w:r>
      <w:r w:rsidR="005D7844">
        <w:t>$95.25.</w:t>
      </w:r>
      <w:r w:rsidR="00A068AE">
        <w:t xml:space="preserve"> T</w:t>
      </w:r>
      <w:r w:rsidR="00A13FA2">
        <w:t xml:space="preserve">he base </w:t>
      </w:r>
      <w:proofErr w:type="gramStart"/>
      <w:r w:rsidR="00A13FA2">
        <w:t>fee</w:t>
      </w:r>
      <w:proofErr w:type="gramEnd"/>
      <w:r w:rsidR="00A13FA2">
        <w:t xml:space="preserve"> equipment </w:t>
      </w:r>
      <w:r w:rsidR="00392C0C">
        <w:t xml:space="preserve">set aside </w:t>
      </w:r>
      <w:r w:rsidR="00A13FA2">
        <w:t xml:space="preserve">would be </w:t>
      </w:r>
      <w:r w:rsidR="00E42FAC">
        <w:t>$7.</w:t>
      </w:r>
      <w:r w:rsidR="00392C0C">
        <w:t xml:space="preserve">37 per month per account.   Under </w:t>
      </w:r>
      <w:r w:rsidR="00EE3454">
        <w:t xml:space="preserve">Section </w:t>
      </w:r>
      <w:r w:rsidR="00392C0C">
        <w:t xml:space="preserve">A2, </w:t>
      </w:r>
      <w:r w:rsidR="004C6373">
        <w:t xml:space="preserve">10 has gone to 11 </w:t>
      </w:r>
      <w:r w:rsidR="00EE3454">
        <w:t xml:space="preserve">everything after that </w:t>
      </w:r>
      <w:r w:rsidR="009D7B9D">
        <w:t xml:space="preserve">follows allow.   Set ahead </w:t>
      </w:r>
      <w:r w:rsidR="00FA7F88">
        <w:t xml:space="preserve">would </w:t>
      </w:r>
      <w:proofErr w:type="gramStart"/>
      <w:r w:rsidR="00FA7F88">
        <w:t>$1.26</w:t>
      </w:r>
      <w:proofErr w:type="gramEnd"/>
      <w:r w:rsidR="00FA7F88">
        <w:t xml:space="preserve"> per </w:t>
      </w:r>
      <w:r w:rsidR="00557389">
        <w:t>1,</w:t>
      </w:r>
      <w:r w:rsidR="00FA7F88">
        <w:t>000 gallons.  A4</w:t>
      </w:r>
      <w:r w:rsidR="00761458">
        <w:t xml:space="preserve"> is updated to tie </w:t>
      </w:r>
      <w:proofErr w:type="gramStart"/>
      <w:r w:rsidR="00761458">
        <w:t>it</w:t>
      </w:r>
      <w:proofErr w:type="gramEnd"/>
      <w:r w:rsidR="00761458">
        <w:t xml:space="preserve"> </w:t>
      </w:r>
      <w:r w:rsidR="00557389">
        <w:t>CPI</w:t>
      </w:r>
      <w:r w:rsidR="0042613C">
        <w:t xml:space="preserve">U.  Round to the nearest </w:t>
      </w:r>
      <w:r w:rsidR="00B1554E">
        <w:t xml:space="preserve">$500 value.   Service connections for bigger than </w:t>
      </w:r>
      <w:r w:rsidR="000D5AD4">
        <w:t xml:space="preserve">¾ in connections.  Same formula we have been using.  </w:t>
      </w:r>
      <w:r w:rsidR="003B49F5">
        <w:t>Proposing a $500 increase to $10,500.</w:t>
      </w:r>
    </w:p>
    <w:p w14:paraId="3702E483" w14:textId="77777777" w:rsidR="00755783" w:rsidRDefault="00755783" w:rsidP="00E42FAC"/>
    <w:p w14:paraId="3AB00D73" w14:textId="77777777" w:rsidR="00342927" w:rsidRDefault="00755783" w:rsidP="00E42FAC">
      <w:r>
        <w:t>Appendix D update.  Trying to be consistent</w:t>
      </w:r>
      <w:r w:rsidR="00A37984">
        <w:t xml:space="preserve">.  </w:t>
      </w:r>
      <w:r w:rsidR="00085FCF">
        <w:t>Proposing we update the late fee.</w:t>
      </w:r>
      <w:r w:rsidR="00222BDA">
        <w:t xml:space="preserve">  Went to a percent for </w:t>
      </w:r>
      <w:r w:rsidR="00426840">
        <w:t>minimum of 10</w:t>
      </w:r>
      <w:proofErr w:type="gramStart"/>
      <w:r w:rsidR="00426840">
        <w:t>%..</w:t>
      </w:r>
      <w:proofErr w:type="gramEnd"/>
      <w:r w:rsidR="005C50E7">
        <w:t xml:space="preserve"> </w:t>
      </w:r>
      <w:r w:rsidR="00222BDA">
        <w:t xml:space="preserve">Service </w:t>
      </w:r>
      <w:r w:rsidR="005C50E7">
        <w:t xml:space="preserve">connection fee </w:t>
      </w:r>
      <w:r w:rsidR="00434953">
        <w:t xml:space="preserve">financing </w:t>
      </w:r>
      <w:r w:rsidR="005C50E7">
        <w:t xml:space="preserve">would use the same concept.  </w:t>
      </w:r>
      <w:r w:rsidR="00F1119E">
        <w:t xml:space="preserve">Using 10% with a minimum of </w:t>
      </w:r>
      <w:r w:rsidR="00B679B8">
        <w:t xml:space="preserve">$15 minimum. </w:t>
      </w:r>
    </w:p>
    <w:p w14:paraId="2B096BD5" w14:textId="77777777" w:rsidR="00342927" w:rsidRDefault="00342927" w:rsidP="00E42FAC"/>
    <w:p w14:paraId="2FE05B4B" w14:textId="58FD9D9A" w:rsidR="002E0E2F" w:rsidRDefault="00342927" w:rsidP="00E42FAC">
      <w:r>
        <w:t xml:space="preserve">Dave made a motion that we adopt the </w:t>
      </w:r>
      <w:r w:rsidR="00262094">
        <w:t xml:space="preserve">proposed Budget for </w:t>
      </w:r>
      <w:r w:rsidR="00E870B3">
        <w:t>Fiscal year ending in November 2027 as presented which will</w:t>
      </w:r>
      <w:r w:rsidR="008B4F42">
        <w:t xml:space="preserve"> be published for the paper</w:t>
      </w:r>
      <w:r w:rsidR="00147E41">
        <w:t>.  That way we will be ready for the public meeting on September 9, 2026.</w:t>
      </w:r>
      <w:r w:rsidR="00F74447">
        <w:t xml:space="preserve">  Kimberly seconded it and it </w:t>
      </w:r>
      <w:proofErr w:type="gramStart"/>
      <w:r w:rsidR="00F74447">
        <w:t>was passed</w:t>
      </w:r>
      <w:proofErr w:type="gramEnd"/>
      <w:r w:rsidR="00F74447">
        <w:t>.  (nice work Dave!)</w:t>
      </w:r>
      <w:r w:rsidR="00B679B8">
        <w:t xml:space="preserve"> </w:t>
      </w:r>
    </w:p>
    <w:p w14:paraId="547C45B8" w14:textId="77777777" w:rsidR="008333A9" w:rsidRDefault="008333A9" w:rsidP="00E42FAC"/>
    <w:p w14:paraId="0C3E47C3" w14:textId="7680ADDF" w:rsidR="008333A9" w:rsidRDefault="008333A9" w:rsidP="00E42FAC">
      <w:r>
        <w:t>Dave next motion is to adopt Appendix A</w:t>
      </w:r>
      <w:r w:rsidR="002A7CC7">
        <w:t xml:space="preserve"> independent resolution </w:t>
      </w:r>
      <w:r w:rsidR="00A52512">
        <w:t>as presented</w:t>
      </w:r>
      <w:r w:rsidR="008B77E3">
        <w:t xml:space="preserve"> to update</w:t>
      </w:r>
      <w:r w:rsidR="002A7CC7">
        <w:t xml:space="preserve"> the Base fees</w:t>
      </w:r>
      <w:r w:rsidR="008B77E3">
        <w:t>, the Usage fees and the Service connection fees.</w:t>
      </w:r>
      <w:r w:rsidR="00680CFB">
        <w:t xml:space="preserve">  Gloria seconded it and it was approved.</w:t>
      </w:r>
    </w:p>
    <w:p w14:paraId="271787FF" w14:textId="77777777" w:rsidR="00680CFB" w:rsidRDefault="00680CFB" w:rsidP="00E42FAC"/>
    <w:p w14:paraId="494BC62A" w14:textId="55925094" w:rsidR="00BE6AD2" w:rsidRDefault="00BE6AD2" w:rsidP="00E42FAC">
      <w:r>
        <w:t xml:space="preserve">Dave next motion is to adopt Appendix D </w:t>
      </w:r>
      <w:r w:rsidR="00B90078">
        <w:t xml:space="preserve">independent resolution as presented to update the late fee service connection </w:t>
      </w:r>
      <w:r w:rsidR="003803D4">
        <w:t>financing and Director compensation.  Gloria seconded it and it was approved.</w:t>
      </w:r>
    </w:p>
    <w:p w14:paraId="5B4DB61E" w14:textId="77777777" w:rsidR="007164E8" w:rsidRDefault="007164E8" w:rsidP="00E42FAC"/>
    <w:p w14:paraId="60185D9A" w14:textId="23C9C3C3" w:rsidR="007164E8" w:rsidRPr="00CA1755" w:rsidRDefault="007164E8" w:rsidP="00E42FAC">
      <w:r>
        <w:t xml:space="preserve">After the meeting on </w:t>
      </w:r>
      <w:proofErr w:type="gramStart"/>
      <w:r>
        <w:t>September 9</w:t>
      </w:r>
      <w:r w:rsidRPr="007164E8">
        <w:rPr>
          <w:vertAlign w:val="superscript"/>
        </w:rPr>
        <w:t>th</w:t>
      </w:r>
      <w:proofErr w:type="gramEnd"/>
      <w:r>
        <w:t xml:space="preserve"> we can post the Budget</w:t>
      </w:r>
      <w:r w:rsidR="00B344F1">
        <w:t xml:space="preserve"> on the Web Page.</w:t>
      </w:r>
    </w:p>
    <w:p w14:paraId="4697193D" w14:textId="77777777" w:rsidR="00A463D6" w:rsidRDefault="00A463D6" w:rsidP="00DA7E13">
      <w:pPr>
        <w:pStyle w:val="PlainText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ABBB78" w14:textId="582CB7E1" w:rsidR="00ED0935" w:rsidRDefault="00A248C9" w:rsidP="00DA7E13">
      <w:pPr>
        <w:pStyle w:val="PlainText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DA7E1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77673D" w:rsidRPr="00DA7E13">
        <w:rPr>
          <w:rFonts w:ascii="Times New Roman" w:hAnsi="Times New Roman" w:cs="Times New Roman"/>
          <w:b/>
          <w:bCs/>
          <w:sz w:val="24"/>
          <w:szCs w:val="24"/>
        </w:rPr>
        <w:t>reasurer’s Report</w:t>
      </w:r>
      <w:r w:rsidR="000E7913" w:rsidRPr="00DA7E13">
        <w:rPr>
          <w:rFonts w:ascii="Times New Roman" w:hAnsi="Times New Roman" w:cs="Times New Roman"/>
          <w:b/>
          <w:bCs/>
          <w:sz w:val="24"/>
          <w:szCs w:val="24"/>
        </w:rPr>
        <w:t xml:space="preserve"> *</w:t>
      </w:r>
      <w:r w:rsidR="00C64937" w:rsidRPr="00DA7E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DAC59E" w14:textId="1A3C7CF8" w:rsidR="00B344F1" w:rsidRDefault="00B344F1" w:rsidP="00B344F1">
      <w:pPr>
        <w:pStyle w:val="PlainText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B344F1">
        <w:rPr>
          <w:rFonts w:ascii="Times New Roman" w:hAnsi="Times New Roman" w:cs="Times New Roman"/>
          <w:sz w:val="24"/>
          <w:szCs w:val="24"/>
        </w:rPr>
        <w:t xml:space="preserve">Kimberly gave the numbers of the three accounts as </w:t>
      </w:r>
      <w:r w:rsidR="00D0277C">
        <w:rPr>
          <w:rFonts w:ascii="Times New Roman" w:hAnsi="Times New Roman" w:cs="Times New Roman"/>
          <w:sz w:val="24"/>
          <w:szCs w:val="24"/>
        </w:rPr>
        <w:t>of August 12</w:t>
      </w:r>
      <w:r w:rsidR="00D0277C" w:rsidRPr="00D0277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0277C">
        <w:rPr>
          <w:rFonts w:ascii="Times New Roman" w:hAnsi="Times New Roman" w:cs="Times New Roman"/>
          <w:sz w:val="24"/>
          <w:szCs w:val="24"/>
        </w:rPr>
        <w:t xml:space="preserve"> as </w:t>
      </w:r>
      <w:r w:rsidRPr="00B344F1">
        <w:rPr>
          <w:rFonts w:ascii="Times New Roman" w:hAnsi="Times New Roman" w:cs="Times New Roman"/>
          <w:sz w:val="24"/>
          <w:szCs w:val="24"/>
        </w:rPr>
        <w:t>follows:</w:t>
      </w:r>
    </w:p>
    <w:p w14:paraId="5A2DFAB4" w14:textId="77777777" w:rsidR="00D0277C" w:rsidRPr="00B344F1" w:rsidRDefault="00D0277C" w:rsidP="00B344F1">
      <w:pPr>
        <w:pStyle w:val="PlainText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5F42A53C" w14:textId="744729A5" w:rsidR="00C06CA7" w:rsidRDefault="00C06CA7" w:rsidP="00C06CA7">
      <w:pPr>
        <w:pStyle w:val="NoSpacing"/>
        <w:ind w:firstLine="720"/>
      </w:pPr>
      <w:r>
        <w:t xml:space="preserve">Columbia Checking   </w:t>
      </w:r>
      <w:r w:rsidR="00184810">
        <w:t>482,644.74</w:t>
      </w:r>
    </w:p>
    <w:p w14:paraId="1AC9DA9F" w14:textId="21C55B0D" w:rsidR="00C06CA7" w:rsidRDefault="00C06CA7" w:rsidP="00C06CA7">
      <w:pPr>
        <w:pStyle w:val="NoSpacing"/>
      </w:pPr>
      <w:r>
        <w:tab/>
        <w:t xml:space="preserve">Columbia Reserve Acct   </w:t>
      </w:r>
      <w:r w:rsidR="00184810">
        <w:t>21,683.63</w:t>
      </w:r>
    </w:p>
    <w:p w14:paraId="4CD4C7D9" w14:textId="121F8280" w:rsidR="00C06CA7" w:rsidRDefault="00C06CA7" w:rsidP="00C06CA7">
      <w:pPr>
        <w:pStyle w:val="NoSpacing"/>
      </w:pPr>
      <w:r>
        <w:tab/>
        <w:t xml:space="preserve">Mountain West Flex </w:t>
      </w:r>
      <w:proofErr w:type="gramStart"/>
      <w:r>
        <w:t xml:space="preserve">account  </w:t>
      </w:r>
      <w:r w:rsidR="00184810">
        <w:t>224,865.94</w:t>
      </w:r>
      <w:proofErr w:type="gramEnd"/>
    </w:p>
    <w:p w14:paraId="24DD8532" w14:textId="77777777" w:rsidR="00C076E1" w:rsidRDefault="00C076E1" w:rsidP="00C06CA7">
      <w:pPr>
        <w:pStyle w:val="NoSpacing"/>
      </w:pPr>
    </w:p>
    <w:p w14:paraId="70C49AED" w14:textId="2B044E75" w:rsidR="009C301B" w:rsidRDefault="0027156B" w:rsidP="00C06CA7">
      <w:pPr>
        <w:pStyle w:val="NoSpacing"/>
      </w:pPr>
      <w:r>
        <w:tab/>
      </w:r>
    </w:p>
    <w:p w14:paraId="58720EC9" w14:textId="245BD34E" w:rsidR="00C969D1" w:rsidRDefault="00BA54CD" w:rsidP="0049324C">
      <w:pPr>
        <w:pStyle w:val="NoSpacing"/>
        <w:rPr>
          <w:b/>
          <w:bCs/>
        </w:rPr>
      </w:pPr>
      <w:r w:rsidRPr="00BD2872">
        <w:rPr>
          <w:b/>
          <w:bCs/>
        </w:rPr>
        <w:t>Review/Pay the bills</w:t>
      </w:r>
      <w:r w:rsidR="000E7913" w:rsidRPr="00BD2872">
        <w:rPr>
          <w:b/>
          <w:bCs/>
        </w:rPr>
        <w:t xml:space="preserve"> *</w:t>
      </w:r>
      <w:r w:rsidR="00BC4757" w:rsidRPr="00BD2872">
        <w:rPr>
          <w:b/>
          <w:bCs/>
        </w:rPr>
        <w:t xml:space="preserve"> </w:t>
      </w:r>
    </w:p>
    <w:p w14:paraId="69181715" w14:textId="6D52C5A3" w:rsidR="00342927" w:rsidRPr="00AB7D33" w:rsidRDefault="00C076E1" w:rsidP="00AB7D33">
      <w:pPr>
        <w:pStyle w:val="NoSpacing"/>
        <w:ind w:left="1440"/>
      </w:pPr>
      <w:r w:rsidRPr="00AB7D33">
        <w:t xml:space="preserve">Dave made a motion to pay the bills </w:t>
      </w:r>
      <w:proofErr w:type="gramStart"/>
      <w:r w:rsidRPr="00AB7D33">
        <w:t>with the exception of</w:t>
      </w:r>
      <w:proofErr w:type="gramEnd"/>
      <w:r w:rsidRPr="00AB7D33">
        <w:t xml:space="preserve"> the check for DWE and Northern lights which </w:t>
      </w:r>
      <w:r w:rsidR="00AB7D33" w:rsidRPr="00AB7D33">
        <w:t>we are waiting for reimbursement.  Gloria seconded it and it was approved.</w:t>
      </w:r>
    </w:p>
    <w:p w14:paraId="60771DCE" w14:textId="77777777" w:rsidR="00AB7D33" w:rsidRPr="00AB7D33" w:rsidRDefault="00AB7D33" w:rsidP="0049324C">
      <w:pPr>
        <w:pStyle w:val="NoSpacing"/>
      </w:pPr>
    </w:p>
    <w:p w14:paraId="417CE0E7" w14:textId="7D9A05DA" w:rsidR="006F3BD6" w:rsidRDefault="00E33F2E" w:rsidP="00495716">
      <w:pPr>
        <w:pStyle w:val="NoSpacing"/>
        <w:rPr>
          <w:b/>
          <w:bCs/>
        </w:rPr>
      </w:pPr>
      <w:r>
        <w:rPr>
          <w:b/>
          <w:bCs/>
        </w:rPr>
        <w:t>Delinquency list letters *</w:t>
      </w:r>
    </w:p>
    <w:p w14:paraId="4D3BEED6" w14:textId="1156D7DC" w:rsidR="00495716" w:rsidRPr="00495716" w:rsidRDefault="00495716" w:rsidP="007E4A85">
      <w:pPr>
        <w:pStyle w:val="NoSpacing"/>
        <w:ind w:left="1440"/>
      </w:pPr>
      <w:r w:rsidRPr="00495716">
        <w:t>We didn’t get clear list so no letters can be sent.</w:t>
      </w:r>
      <w:r w:rsidR="007E4A85">
        <w:t xml:space="preserve">  Gloria will talk with Stephanie </w:t>
      </w:r>
      <w:proofErr w:type="gramStart"/>
      <w:r w:rsidR="007E4A85">
        <w:t>for next</w:t>
      </w:r>
      <w:proofErr w:type="gramEnd"/>
      <w:r w:rsidR="007E4A85">
        <w:t xml:space="preserve"> meeting.</w:t>
      </w:r>
    </w:p>
    <w:p w14:paraId="064A4958" w14:textId="77777777" w:rsidR="00563106" w:rsidRPr="00495716" w:rsidRDefault="00563106" w:rsidP="00E33F2E">
      <w:pPr>
        <w:pStyle w:val="NoSpacing"/>
      </w:pPr>
    </w:p>
    <w:p w14:paraId="76A01FE6" w14:textId="3A378483" w:rsidR="008E476B" w:rsidRDefault="00A4511E" w:rsidP="0049324C">
      <w:pPr>
        <w:pStyle w:val="NoSpacing"/>
        <w:rPr>
          <w:b/>
          <w:bCs/>
        </w:rPr>
      </w:pPr>
      <w:r w:rsidRPr="00EF13C9">
        <w:rPr>
          <w:b/>
          <w:bCs/>
        </w:rPr>
        <w:t>Adjournment</w:t>
      </w:r>
      <w:r w:rsidR="000B2AD6" w:rsidRPr="00EF13C9">
        <w:rPr>
          <w:b/>
          <w:bCs/>
        </w:rPr>
        <w:t xml:space="preserve"> </w:t>
      </w:r>
    </w:p>
    <w:p w14:paraId="1574B602" w14:textId="52318509" w:rsidR="007E4A85" w:rsidRPr="007E4A85" w:rsidRDefault="007E4A85" w:rsidP="0049324C">
      <w:pPr>
        <w:pStyle w:val="NoSpacing"/>
      </w:pPr>
      <w:r>
        <w:rPr>
          <w:b/>
          <w:bCs/>
        </w:rPr>
        <w:tab/>
      </w:r>
      <w:r w:rsidRPr="007E4A85">
        <w:t>Dave made a motion to adjourn at 8:24, Kimberly seconded it and it was approved.</w:t>
      </w:r>
    </w:p>
    <w:p w14:paraId="2137F769" w14:textId="77777777" w:rsidR="00B9773A" w:rsidRPr="007E4A85" w:rsidRDefault="00B9773A" w:rsidP="0049324C">
      <w:pPr>
        <w:pStyle w:val="NoSpacing"/>
      </w:pPr>
    </w:p>
    <w:p w14:paraId="7C778EC6" w14:textId="478A56FD" w:rsidR="0085049B" w:rsidRDefault="000E7913" w:rsidP="0049324C">
      <w:pPr>
        <w:pStyle w:val="NoSpacing"/>
        <w:rPr>
          <w:b/>
          <w:bCs/>
        </w:rPr>
      </w:pPr>
      <w:r w:rsidRPr="00EF13C9">
        <w:rPr>
          <w:b/>
          <w:bCs/>
        </w:rPr>
        <w:t>*Action items</w:t>
      </w:r>
    </w:p>
    <w:sectPr w:rsidR="0085049B" w:rsidSect="007D2D81">
      <w:pgSz w:w="12240" w:h="15840"/>
      <w:pgMar w:top="288" w:right="720" w:bottom="173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BAC13" w14:textId="77777777" w:rsidR="00880302" w:rsidRDefault="00880302" w:rsidP="00D2771B">
      <w:r>
        <w:separator/>
      </w:r>
    </w:p>
  </w:endnote>
  <w:endnote w:type="continuationSeparator" w:id="0">
    <w:p w14:paraId="5E7D7F54" w14:textId="77777777" w:rsidR="00880302" w:rsidRDefault="00880302" w:rsidP="00D2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64ADE" w14:textId="77777777" w:rsidR="00880302" w:rsidRDefault="00880302" w:rsidP="00D2771B">
      <w:r>
        <w:separator/>
      </w:r>
    </w:p>
  </w:footnote>
  <w:footnote w:type="continuationSeparator" w:id="0">
    <w:p w14:paraId="496B0565" w14:textId="77777777" w:rsidR="00880302" w:rsidRDefault="00880302" w:rsidP="00D27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A297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316EA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608D7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3CF190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DECA1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4A2C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C69F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32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1C97AC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43CA01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16D6C"/>
    <w:multiLevelType w:val="multilevel"/>
    <w:tmpl w:val="B0DECDA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FB6DF7"/>
    <w:multiLevelType w:val="hybridMultilevel"/>
    <w:tmpl w:val="B0DECDAC"/>
    <w:lvl w:ilvl="0" w:tplc="C4D4911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8463C8F"/>
    <w:multiLevelType w:val="hybridMultilevel"/>
    <w:tmpl w:val="EC66CE0C"/>
    <w:lvl w:ilvl="0" w:tplc="C69AA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65791"/>
    <w:multiLevelType w:val="multilevel"/>
    <w:tmpl w:val="2F984B28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526F28"/>
    <w:multiLevelType w:val="hybridMultilevel"/>
    <w:tmpl w:val="33D49E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CF4835"/>
    <w:multiLevelType w:val="hybridMultilevel"/>
    <w:tmpl w:val="D9CE41B4"/>
    <w:lvl w:ilvl="0" w:tplc="FE466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8757BD"/>
    <w:multiLevelType w:val="hybridMultilevel"/>
    <w:tmpl w:val="A808E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6013624">
    <w:abstractNumId w:val="19"/>
  </w:num>
  <w:num w:numId="2" w16cid:durableId="1241527053">
    <w:abstractNumId w:val="12"/>
  </w:num>
  <w:num w:numId="3" w16cid:durableId="956763024">
    <w:abstractNumId w:val="14"/>
  </w:num>
  <w:num w:numId="4" w16cid:durableId="900556422">
    <w:abstractNumId w:val="11"/>
  </w:num>
  <w:num w:numId="5" w16cid:durableId="1105343340">
    <w:abstractNumId w:val="21"/>
  </w:num>
  <w:num w:numId="6" w16cid:durableId="1145439099">
    <w:abstractNumId w:val="10"/>
  </w:num>
  <w:num w:numId="7" w16cid:durableId="402408852">
    <w:abstractNumId w:val="17"/>
  </w:num>
  <w:num w:numId="8" w16cid:durableId="2022511821">
    <w:abstractNumId w:val="15"/>
  </w:num>
  <w:num w:numId="9" w16cid:durableId="1799716034">
    <w:abstractNumId w:val="9"/>
  </w:num>
  <w:num w:numId="10" w16cid:durableId="1846048006">
    <w:abstractNumId w:val="7"/>
  </w:num>
  <w:num w:numId="11" w16cid:durableId="1740589964">
    <w:abstractNumId w:val="6"/>
  </w:num>
  <w:num w:numId="12" w16cid:durableId="559705111">
    <w:abstractNumId w:val="3"/>
  </w:num>
  <w:num w:numId="13" w16cid:durableId="1021279479">
    <w:abstractNumId w:val="2"/>
  </w:num>
  <w:num w:numId="14" w16cid:durableId="224528926">
    <w:abstractNumId w:val="1"/>
  </w:num>
  <w:num w:numId="15" w16cid:durableId="874000377">
    <w:abstractNumId w:val="13"/>
  </w:num>
  <w:num w:numId="16" w16cid:durableId="805583686">
    <w:abstractNumId w:val="5"/>
  </w:num>
  <w:num w:numId="17" w16cid:durableId="86579394">
    <w:abstractNumId w:val="4"/>
  </w:num>
  <w:num w:numId="18" w16cid:durableId="2105614339">
    <w:abstractNumId w:val="8"/>
  </w:num>
  <w:num w:numId="19" w16cid:durableId="1577201252">
    <w:abstractNumId w:val="0"/>
  </w:num>
  <w:num w:numId="20" w16cid:durableId="567037931">
    <w:abstractNumId w:val="3"/>
    <w:lvlOverride w:ilvl="0">
      <w:startOverride w:val="1"/>
    </w:lvlOverride>
  </w:num>
  <w:num w:numId="21" w16cid:durableId="1929271502">
    <w:abstractNumId w:val="8"/>
    <w:lvlOverride w:ilvl="0">
      <w:startOverride w:val="1"/>
    </w:lvlOverride>
  </w:num>
  <w:num w:numId="22" w16cid:durableId="1418014959">
    <w:abstractNumId w:val="16"/>
  </w:num>
  <w:num w:numId="23" w16cid:durableId="962925605">
    <w:abstractNumId w:val="18"/>
  </w:num>
  <w:num w:numId="24" w16cid:durableId="8887658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6E"/>
    <w:rsid w:val="00001D4A"/>
    <w:rsid w:val="00003E17"/>
    <w:rsid w:val="0001196E"/>
    <w:rsid w:val="000122A4"/>
    <w:rsid w:val="000131A6"/>
    <w:rsid w:val="000148DE"/>
    <w:rsid w:val="00014A91"/>
    <w:rsid w:val="00017F9E"/>
    <w:rsid w:val="00020DBA"/>
    <w:rsid w:val="0002101B"/>
    <w:rsid w:val="00021170"/>
    <w:rsid w:val="00024658"/>
    <w:rsid w:val="00024B42"/>
    <w:rsid w:val="00026808"/>
    <w:rsid w:val="0003022D"/>
    <w:rsid w:val="000302D2"/>
    <w:rsid w:val="000322AC"/>
    <w:rsid w:val="00032975"/>
    <w:rsid w:val="0003307B"/>
    <w:rsid w:val="000401C1"/>
    <w:rsid w:val="00040A84"/>
    <w:rsid w:val="00040D75"/>
    <w:rsid w:val="000447EB"/>
    <w:rsid w:val="00045AF4"/>
    <w:rsid w:val="000505C6"/>
    <w:rsid w:val="000517C8"/>
    <w:rsid w:val="000545B2"/>
    <w:rsid w:val="00054DAA"/>
    <w:rsid w:val="00055521"/>
    <w:rsid w:val="0006037F"/>
    <w:rsid w:val="0006277E"/>
    <w:rsid w:val="000634FF"/>
    <w:rsid w:val="00063EAC"/>
    <w:rsid w:val="00066979"/>
    <w:rsid w:val="00070A64"/>
    <w:rsid w:val="0007132A"/>
    <w:rsid w:val="00072C54"/>
    <w:rsid w:val="000777CD"/>
    <w:rsid w:val="000800B0"/>
    <w:rsid w:val="000803C9"/>
    <w:rsid w:val="00082606"/>
    <w:rsid w:val="0008416E"/>
    <w:rsid w:val="00084DAD"/>
    <w:rsid w:val="00085FCF"/>
    <w:rsid w:val="00086BE7"/>
    <w:rsid w:val="0008758E"/>
    <w:rsid w:val="000917FB"/>
    <w:rsid w:val="00091A20"/>
    <w:rsid w:val="00094F8D"/>
    <w:rsid w:val="00095C05"/>
    <w:rsid w:val="00095F61"/>
    <w:rsid w:val="000B2AD6"/>
    <w:rsid w:val="000B6F8A"/>
    <w:rsid w:val="000B72D1"/>
    <w:rsid w:val="000B79CE"/>
    <w:rsid w:val="000C0191"/>
    <w:rsid w:val="000C55F8"/>
    <w:rsid w:val="000C724F"/>
    <w:rsid w:val="000D20FA"/>
    <w:rsid w:val="000D39C7"/>
    <w:rsid w:val="000D4B2D"/>
    <w:rsid w:val="000D5AD4"/>
    <w:rsid w:val="000D6BC1"/>
    <w:rsid w:val="000D780F"/>
    <w:rsid w:val="000E1788"/>
    <w:rsid w:val="000E2FAD"/>
    <w:rsid w:val="000E34CC"/>
    <w:rsid w:val="000E7913"/>
    <w:rsid w:val="000F22DE"/>
    <w:rsid w:val="000F5F88"/>
    <w:rsid w:val="00102B39"/>
    <w:rsid w:val="00105991"/>
    <w:rsid w:val="001113FD"/>
    <w:rsid w:val="001131C4"/>
    <w:rsid w:val="0012018F"/>
    <w:rsid w:val="0012165C"/>
    <w:rsid w:val="00121970"/>
    <w:rsid w:val="00122760"/>
    <w:rsid w:val="0013082A"/>
    <w:rsid w:val="001321E7"/>
    <w:rsid w:val="00136820"/>
    <w:rsid w:val="001368A6"/>
    <w:rsid w:val="00140DAE"/>
    <w:rsid w:val="001410C6"/>
    <w:rsid w:val="001423A6"/>
    <w:rsid w:val="0014318D"/>
    <w:rsid w:val="00143C18"/>
    <w:rsid w:val="00146CC8"/>
    <w:rsid w:val="00147E41"/>
    <w:rsid w:val="0015180F"/>
    <w:rsid w:val="0015607E"/>
    <w:rsid w:val="001565AF"/>
    <w:rsid w:val="001571A0"/>
    <w:rsid w:val="0016268A"/>
    <w:rsid w:val="00162C4D"/>
    <w:rsid w:val="00162E5E"/>
    <w:rsid w:val="00166DC3"/>
    <w:rsid w:val="0016759F"/>
    <w:rsid w:val="00170295"/>
    <w:rsid w:val="00171C10"/>
    <w:rsid w:val="0017265E"/>
    <w:rsid w:val="00174D6A"/>
    <w:rsid w:val="00184810"/>
    <w:rsid w:val="0018621D"/>
    <w:rsid w:val="00186FD7"/>
    <w:rsid w:val="00191D5B"/>
    <w:rsid w:val="00193653"/>
    <w:rsid w:val="00195F84"/>
    <w:rsid w:val="001972E9"/>
    <w:rsid w:val="00197D2C"/>
    <w:rsid w:val="00197E5E"/>
    <w:rsid w:val="001A3A70"/>
    <w:rsid w:val="001A4C74"/>
    <w:rsid w:val="001B0D90"/>
    <w:rsid w:val="001B1373"/>
    <w:rsid w:val="001B5040"/>
    <w:rsid w:val="001B558F"/>
    <w:rsid w:val="001B7FF5"/>
    <w:rsid w:val="001C0100"/>
    <w:rsid w:val="001C1880"/>
    <w:rsid w:val="001C47B4"/>
    <w:rsid w:val="001D1DB5"/>
    <w:rsid w:val="001D3C2E"/>
    <w:rsid w:val="001D44F5"/>
    <w:rsid w:val="001D6A46"/>
    <w:rsid w:val="001D7005"/>
    <w:rsid w:val="001D7A42"/>
    <w:rsid w:val="001E03DA"/>
    <w:rsid w:val="001E5C70"/>
    <w:rsid w:val="00201C4F"/>
    <w:rsid w:val="002027F3"/>
    <w:rsid w:val="00211227"/>
    <w:rsid w:val="002121B4"/>
    <w:rsid w:val="00222BDA"/>
    <w:rsid w:val="00222E84"/>
    <w:rsid w:val="002239FD"/>
    <w:rsid w:val="0022738D"/>
    <w:rsid w:val="00231B83"/>
    <w:rsid w:val="002341D8"/>
    <w:rsid w:val="00234AC4"/>
    <w:rsid w:val="00237C58"/>
    <w:rsid w:val="00241AA0"/>
    <w:rsid w:val="00245A73"/>
    <w:rsid w:val="00246ADC"/>
    <w:rsid w:val="0025423A"/>
    <w:rsid w:val="002552DB"/>
    <w:rsid w:val="00257E14"/>
    <w:rsid w:val="00261AB1"/>
    <w:rsid w:val="00262094"/>
    <w:rsid w:val="00262E39"/>
    <w:rsid w:val="00265464"/>
    <w:rsid w:val="002663F8"/>
    <w:rsid w:val="00267613"/>
    <w:rsid w:val="00270D37"/>
    <w:rsid w:val="0027156B"/>
    <w:rsid w:val="0027230D"/>
    <w:rsid w:val="002736A7"/>
    <w:rsid w:val="00274D51"/>
    <w:rsid w:val="00276077"/>
    <w:rsid w:val="002761C5"/>
    <w:rsid w:val="002762EE"/>
    <w:rsid w:val="00277DF2"/>
    <w:rsid w:val="00282982"/>
    <w:rsid w:val="00285177"/>
    <w:rsid w:val="00292503"/>
    <w:rsid w:val="00293F7E"/>
    <w:rsid w:val="0029470B"/>
    <w:rsid w:val="002966F0"/>
    <w:rsid w:val="00297C1F"/>
    <w:rsid w:val="002A2036"/>
    <w:rsid w:val="002A4CBE"/>
    <w:rsid w:val="002A57C3"/>
    <w:rsid w:val="002A5991"/>
    <w:rsid w:val="002A75E4"/>
    <w:rsid w:val="002A7B5C"/>
    <w:rsid w:val="002A7CC7"/>
    <w:rsid w:val="002B0397"/>
    <w:rsid w:val="002B1F64"/>
    <w:rsid w:val="002B2170"/>
    <w:rsid w:val="002B3F51"/>
    <w:rsid w:val="002B51C7"/>
    <w:rsid w:val="002B70C1"/>
    <w:rsid w:val="002B7667"/>
    <w:rsid w:val="002C06AC"/>
    <w:rsid w:val="002C2C74"/>
    <w:rsid w:val="002C3DE4"/>
    <w:rsid w:val="002C6461"/>
    <w:rsid w:val="002C760D"/>
    <w:rsid w:val="002D0D6D"/>
    <w:rsid w:val="002D137A"/>
    <w:rsid w:val="002D1D65"/>
    <w:rsid w:val="002D48C6"/>
    <w:rsid w:val="002D4E7E"/>
    <w:rsid w:val="002D6937"/>
    <w:rsid w:val="002D6B34"/>
    <w:rsid w:val="002D73FA"/>
    <w:rsid w:val="002E07FD"/>
    <w:rsid w:val="002E0C51"/>
    <w:rsid w:val="002E0E2F"/>
    <w:rsid w:val="002E1500"/>
    <w:rsid w:val="002E1BB4"/>
    <w:rsid w:val="002E449A"/>
    <w:rsid w:val="002F06C4"/>
    <w:rsid w:val="002F20F8"/>
    <w:rsid w:val="002F4C0C"/>
    <w:rsid w:val="002F5A05"/>
    <w:rsid w:val="00304E0D"/>
    <w:rsid w:val="00305321"/>
    <w:rsid w:val="003057C5"/>
    <w:rsid w:val="003066E1"/>
    <w:rsid w:val="003072CD"/>
    <w:rsid w:val="0030771D"/>
    <w:rsid w:val="00310525"/>
    <w:rsid w:val="0031134B"/>
    <w:rsid w:val="003130CA"/>
    <w:rsid w:val="00316553"/>
    <w:rsid w:val="003223CC"/>
    <w:rsid w:val="00324A5A"/>
    <w:rsid w:val="00330E85"/>
    <w:rsid w:val="00332BD1"/>
    <w:rsid w:val="0033328D"/>
    <w:rsid w:val="00333750"/>
    <w:rsid w:val="00334118"/>
    <w:rsid w:val="00334F6A"/>
    <w:rsid w:val="00335268"/>
    <w:rsid w:val="003358F6"/>
    <w:rsid w:val="003359EB"/>
    <w:rsid w:val="00336518"/>
    <w:rsid w:val="00336CBA"/>
    <w:rsid w:val="00337A32"/>
    <w:rsid w:val="00340611"/>
    <w:rsid w:val="00340F4E"/>
    <w:rsid w:val="003417EC"/>
    <w:rsid w:val="00341DD8"/>
    <w:rsid w:val="00342927"/>
    <w:rsid w:val="00344F6B"/>
    <w:rsid w:val="003462B7"/>
    <w:rsid w:val="00346739"/>
    <w:rsid w:val="0034769D"/>
    <w:rsid w:val="00350CDE"/>
    <w:rsid w:val="003572C6"/>
    <w:rsid w:val="003574FD"/>
    <w:rsid w:val="003601DB"/>
    <w:rsid w:val="00360510"/>
    <w:rsid w:val="00360B56"/>
    <w:rsid w:val="00360B6E"/>
    <w:rsid w:val="00361BD3"/>
    <w:rsid w:val="00363D6C"/>
    <w:rsid w:val="003671D6"/>
    <w:rsid w:val="00367CB3"/>
    <w:rsid w:val="00367D54"/>
    <w:rsid w:val="003700FA"/>
    <w:rsid w:val="00374E9D"/>
    <w:rsid w:val="003765C4"/>
    <w:rsid w:val="003803D4"/>
    <w:rsid w:val="00382461"/>
    <w:rsid w:val="00384DF5"/>
    <w:rsid w:val="00392C0C"/>
    <w:rsid w:val="0039587B"/>
    <w:rsid w:val="003A0A83"/>
    <w:rsid w:val="003A28C3"/>
    <w:rsid w:val="003A2916"/>
    <w:rsid w:val="003A3785"/>
    <w:rsid w:val="003A4150"/>
    <w:rsid w:val="003A52E1"/>
    <w:rsid w:val="003B437A"/>
    <w:rsid w:val="003B49F5"/>
    <w:rsid w:val="003B51AB"/>
    <w:rsid w:val="003B6FBA"/>
    <w:rsid w:val="003C0879"/>
    <w:rsid w:val="003C11B9"/>
    <w:rsid w:val="003C2F40"/>
    <w:rsid w:val="003C31C1"/>
    <w:rsid w:val="003C4142"/>
    <w:rsid w:val="003C6234"/>
    <w:rsid w:val="003D14A7"/>
    <w:rsid w:val="003D26DC"/>
    <w:rsid w:val="003D7968"/>
    <w:rsid w:val="003E0537"/>
    <w:rsid w:val="003E49E8"/>
    <w:rsid w:val="003E75B3"/>
    <w:rsid w:val="003E780B"/>
    <w:rsid w:val="003F0965"/>
    <w:rsid w:val="003F0C5D"/>
    <w:rsid w:val="003F40F6"/>
    <w:rsid w:val="003F5148"/>
    <w:rsid w:val="003F7F86"/>
    <w:rsid w:val="0040134D"/>
    <w:rsid w:val="00401E77"/>
    <w:rsid w:val="0040376A"/>
    <w:rsid w:val="0040466A"/>
    <w:rsid w:val="00405961"/>
    <w:rsid w:val="00405998"/>
    <w:rsid w:val="00405A4B"/>
    <w:rsid w:val="0040683A"/>
    <w:rsid w:val="004101FF"/>
    <w:rsid w:val="004119BE"/>
    <w:rsid w:val="00411F8B"/>
    <w:rsid w:val="00412E3A"/>
    <w:rsid w:val="00416BA7"/>
    <w:rsid w:val="00416DB0"/>
    <w:rsid w:val="0042613C"/>
    <w:rsid w:val="00426840"/>
    <w:rsid w:val="004302A7"/>
    <w:rsid w:val="004324E0"/>
    <w:rsid w:val="00432C7C"/>
    <w:rsid w:val="00433870"/>
    <w:rsid w:val="00434953"/>
    <w:rsid w:val="0043601E"/>
    <w:rsid w:val="00443661"/>
    <w:rsid w:val="00443A94"/>
    <w:rsid w:val="0044412D"/>
    <w:rsid w:val="004475AF"/>
    <w:rsid w:val="0045039D"/>
    <w:rsid w:val="0045157E"/>
    <w:rsid w:val="00452248"/>
    <w:rsid w:val="00454CFB"/>
    <w:rsid w:val="00455AA3"/>
    <w:rsid w:val="004634BA"/>
    <w:rsid w:val="00463E38"/>
    <w:rsid w:val="004675E3"/>
    <w:rsid w:val="00471111"/>
    <w:rsid w:val="00471513"/>
    <w:rsid w:val="00472886"/>
    <w:rsid w:val="00473C82"/>
    <w:rsid w:val="004748F1"/>
    <w:rsid w:val="00477352"/>
    <w:rsid w:val="00477DBC"/>
    <w:rsid w:val="00482F38"/>
    <w:rsid w:val="00483A0F"/>
    <w:rsid w:val="0049324C"/>
    <w:rsid w:val="00495716"/>
    <w:rsid w:val="00495BB9"/>
    <w:rsid w:val="004961E3"/>
    <w:rsid w:val="00496407"/>
    <w:rsid w:val="004A08B8"/>
    <w:rsid w:val="004A4CE4"/>
    <w:rsid w:val="004A711D"/>
    <w:rsid w:val="004B4648"/>
    <w:rsid w:val="004B480E"/>
    <w:rsid w:val="004B5982"/>
    <w:rsid w:val="004B59E3"/>
    <w:rsid w:val="004B5C09"/>
    <w:rsid w:val="004B5D32"/>
    <w:rsid w:val="004B75C4"/>
    <w:rsid w:val="004C0F6F"/>
    <w:rsid w:val="004C166A"/>
    <w:rsid w:val="004C2721"/>
    <w:rsid w:val="004C34B5"/>
    <w:rsid w:val="004C6373"/>
    <w:rsid w:val="004C7439"/>
    <w:rsid w:val="004D0658"/>
    <w:rsid w:val="004D089A"/>
    <w:rsid w:val="004D2F24"/>
    <w:rsid w:val="004D6E17"/>
    <w:rsid w:val="004E1360"/>
    <w:rsid w:val="004E227E"/>
    <w:rsid w:val="004E24D8"/>
    <w:rsid w:val="004E3D66"/>
    <w:rsid w:val="004E4E35"/>
    <w:rsid w:val="004E5882"/>
    <w:rsid w:val="004E6CF5"/>
    <w:rsid w:val="004E7ED8"/>
    <w:rsid w:val="004F1158"/>
    <w:rsid w:val="004F1607"/>
    <w:rsid w:val="004F16D1"/>
    <w:rsid w:val="004F1CAC"/>
    <w:rsid w:val="004F56F0"/>
    <w:rsid w:val="004F650F"/>
    <w:rsid w:val="004F6C43"/>
    <w:rsid w:val="004F7B54"/>
    <w:rsid w:val="004F7E66"/>
    <w:rsid w:val="004F7F77"/>
    <w:rsid w:val="00500B00"/>
    <w:rsid w:val="0050321A"/>
    <w:rsid w:val="00504965"/>
    <w:rsid w:val="005052C1"/>
    <w:rsid w:val="00507123"/>
    <w:rsid w:val="00510C24"/>
    <w:rsid w:val="005129FF"/>
    <w:rsid w:val="00513ED8"/>
    <w:rsid w:val="00514B68"/>
    <w:rsid w:val="005153CB"/>
    <w:rsid w:val="0051630F"/>
    <w:rsid w:val="00522848"/>
    <w:rsid w:val="005238C6"/>
    <w:rsid w:val="00532222"/>
    <w:rsid w:val="00532E64"/>
    <w:rsid w:val="00532F8B"/>
    <w:rsid w:val="005359B9"/>
    <w:rsid w:val="00536122"/>
    <w:rsid w:val="00536E09"/>
    <w:rsid w:val="00537721"/>
    <w:rsid w:val="00540E0A"/>
    <w:rsid w:val="00541AEE"/>
    <w:rsid w:val="005430C6"/>
    <w:rsid w:val="00544122"/>
    <w:rsid w:val="00545DA7"/>
    <w:rsid w:val="00551FFD"/>
    <w:rsid w:val="005540C9"/>
    <w:rsid w:val="00554221"/>
    <w:rsid w:val="00554276"/>
    <w:rsid w:val="00554B2A"/>
    <w:rsid w:val="00555F66"/>
    <w:rsid w:val="00556AAA"/>
    <w:rsid w:val="0055730B"/>
    <w:rsid w:val="00557389"/>
    <w:rsid w:val="0056210F"/>
    <w:rsid w:val="00563106"/>
    <w:rsid w:val="00564EA8"/>
    <w:rsid w:val="00565057"/>
    <w:rsid w:val="00565269"/>
    <w:rsid w:val="00565371"/>
    <w:rsid w:val="005702A2"/>
    <w:rsid w:val="0057036E"/>
    <w:rsid w:val="0057119B"/>
    <w:rsid w:val="005775EA"/>
    <w:rsid w:val="00580797"/>
    <w:rsid w:val="00582A65"/>
    <w:rsid w:val="00583570"/>
    <w:rsid w:val="00585C35"/>
    <w:rsid w:val="0058670B"/>
    <w:rsid w:val="00590BA5"/>
    <w:rsid w:val="005911C6"/>
    <w:rsid w:val="00591554"/>
    <w:rsid w:val="00595395"/>
    <w:rsid w:val="005975AC"/>
    <w:rsid w:val="005A1512"/>
    <w:rsid w:val="005A1B43"/>
    <w:rsid w:val="005A3501"/>
    <w:rsid w:val="005A3859"/>
    <w:rsid w:val="005A4C07"/>
    <w:rsid w:val="005A4D22"/>
    <w:rsid w:val="005A7BD5"/>
    <w:rsid w:val="005B24A0"/>
    <w:rsid w:val="005B2D62"/>
    <w:rsid w:val="005B385E"/>
    <w:rsid w:val="005B4F73"/>
    <w:rsid w:val="005B7F4C"/>
    <w:rsid w:val="005C00A6"/>
    <w:rsid w:val="005C3A48"/>
    <w:rsid w:val="005C50E7"/>
    <w:rsid w:val="005C68D9"/>
    <w:rsid w:val="005D03BF"/>
    <w:rsid w:val="005D3F0E"/>
    <w:rsid w:val="005D7844"/>
    <w:rsid w:val="005E11B5"/>
    <w:rsid w:val="005E1774"/>
    <w:rsid w:val="005E3595"/>
    <w:rsid w:val="005E5719"/>
    <w:rsid w:val="005E710F"/>
    <w:rsid w:val="005E71A8"/>
    <w:rsid w:val="005E7665"/>
    <w:rsid w:val="005F029C"/>
    <w:rsid w:val="005F2C2C"/>
    <w:rsid w:val="005F4670"/>
    <w:rsid w:val="005F712C"/>
    <w:rsid w:val="005F731D"/>
    <w:rsid w:val="00601169"/>
    <w:rsid w:val="00602713"/>
    <w:rsid w:val="00603459"/>
    <w:rsid w:val="00603CD9"/>
    <w:rsid w:val="0060654E"/>
    <w:rsid w:val="00611A6B"/>
    <w:rsid w:val="00612E55"/>
    <w:rsid w:val="00614406"/>
    <w:rsid w:val="006166E5"/>
    <w:rsid w:val="00616B41"/>
    <w:rsid w:val="00620AE8"/>
    <w:rsid w:val="00621F75"/>
    <w:rsid w:val="00625982"/>
    <w:rsid w:val="006261A0"/>
    <w:rsid w:val="00630325"/>
    <w:rsid w:val="00630855"/>
    <w:rsid w:val="00632970"/>
    <w:rsid w:val="00634397"/>
    <w:rsid w:val="00636062"/>
    <w:rsid w:val="006375F1"/>
    <w:rsid w:val="0063778E"/>
    <w:rsid w:val="00644F0F"/>
    <w:rsid w:val="0064628C"/>
    <w:rsid w:val="006479EE"/>
    <w:rsid w:val="00653323"/>
    <w:rsid w:val="00653A0A"/>
    <w:rsid w:val="00654911"/>
    <w:rsid w:val="00657748"/>
    <w:rsid w:val="00660DCC"/>
    <w:rsid w:val="00661F0A"/>
    <w:rsid w:val="0066248E"/>
    <w:rsid w:val="00662D4E"/>
    <w:rsid w:val="00665826"/>
    <w:rsid w:val="00666CE2"/>
    <w:rsid w:val="00670CAF"/>
    <w:rsid w:val="00671DFA"/>
    <w:rsid w:val="00675C37"/>
    <w:rsid w:val="00680296"/>
    <w:rsid w:val="00680CFB"/>
    <w:rsid w:val="0068154B"/>
    <w:rsid w:val="006817BF"/>
    <w:rsid w:val="0068195C"/>
    <w:rsid w:val="0068280A"/>
    <w:rsid w:val="0068349E"/>
    <w:rsid w:val="00686668"/>
    <w:rsid w:val="0068687D"/>
    <w:rsid w:val="00691CBA"/>
    <w:rsid w:val="0069221B"/>
    <w:rsid w:val="006A11C0"/>
    <w:rsid w:val="006A1F56"/>
    <w:rsid w:val="006A4871"/>
    <w:rsid w:val="006A6D8D"/>
    <w:rsid w:val="006A7162"/>
    <w:rsid w:val="006B12C1"/>
    <w:rsid w:val="006B1DDE"/>
    <w:rsid w:val="006B345F"/>
    <w:rsid w:val="006B35C9"/>
    <w:rsid w:val="006B51AE"/>
    <w:rsid w:val="006B67F2"/>
    <w:rsid w:val="006B6ADE"/>
    <w:rsid w:val="006B77E5"/>
    <w:rsid w:val="006C1586"/>
    <w:rsid w:val="006C1FE4"/>
    <w:rsid w:val="006C2311"/>
    <w:rsid w:val="006C3011"/>
    <w:rsid w:val="006C3534"/>
    <w:rsid w:val="006C50C0"/>
    <w:rsid w:val="006C5C49"/>
    <w:rsid w:val="006C695E"/>
    <w:rsid w:val="006C6C34"/>
    <w:rsid w:val="006C6F15"/>
    <w:rsid w:val="006D0A55"/>
    <w:rsid w:val="006D3B4B"/>
    <w:rsid w:val="006D5B6B"/>
    <w:rsid w:val="006E0F5E"/>
    <w:rsid w:val="006E0FB5"/>
    <w:rsid w:val="006E266C"/>
    <w:rsid w:val="006E3A12"/>
    <w:rsid w:val="006E3A6D"/>
    <w:rsid w:val="006E4970"/>
    <w:rsid w:val="006E538C"/>
    <w:rsid w:val="006F03D4"/>
    <w:rsid w:val="006F2012"/>
    <w:rsid w:val="006F3875"/>
    <w:rsid w:val="006F3BD6"/>
    <w:rsid w:val="006F47B8"/>
    <w:rsid w:val="00701969"/>
    <w:rsid w:val="00705CB3"/>
    <w:rsid w:val="00710908"/>
    <w:rsid w:val="00710A3C"/>
    <w:rsid w:val="007114A3"/>
    <w:rsid w:val="00711BDC"/>
    <w:rsid w:val="00714928"/>
    <w:rsid w:val="007164E8"/>
    <w:rsid w:val="0071771E"/>
    <w:rsid w:val="00721258"/>
    <w:rsid w:val="00722956"/>
    <w:rsid w:val="00722BBA"/>
    <w:rsid w:val="00725297"/>
    <w:rsid w:val="00730D69"/>
    <w:rsid w:val="00732BAA"/>
    <w:rsid w:val="007337C6"/>
    <w:rsid w:val="00736614"/>
    <w:rsid w:val="007369B0"/>
    <w:rsid w:val="00743902"/>
    <w:rsid w:val="007441AE"/>
    <w:rsid w:val="0074494C"/>
    <w:rsid w:val="00745E08"/>
    <w:rsid w:val="007465A1"/>
    <w:rsid w:val="00746F02"/>
    <w:rsid w:val="00751AE8"/>
    <w:rsid w:val="00753CF2"/>
    <w:rsid w:val="007550B5"/>
    <w:rsid w:val="00755783"/>
    <w:rsid w:val="0075578D"/>
    <w:rsid w:val="007560DE"/>
    <w:rsid w:val="00761458"/>
    <w:rsid w:val="007666A7"/>
    <w:rsid w:val="0077156A"/>
    <w:rsid w:val="00771C24"/>
    <w:rsid w:val="0077440B"/>
    <w:rsid w:val="00775420"/>
    <w:rsid w:val="0077673D"/>
    <w:rsid w:val="007767C7"/>
    <w:rsid w:val="00786352"/>
    <w:rsid w:val="007946DD"/>
    <w:rsid w:val="00795A78"/>
    <w:rsid w:val="007A074D"/>
    <w:rsid w:val="007A2882"/>
    <w:rsid w:val="007A2D09"/>
    <w:rsid w:val="007A33E4"/>
    <w:rsid w:val="007A3970"/>
    <w:rsid w:val="007A3C52"/>
    <w:rsid w:val="007A40A4"/>
    <w:rsid w:val="007A460C"/>
    <w:rsid w:val="007A6517"/>
    <w:rsid w:val="007B0712"/>
    <w:rsid w:val="007B1757"/>
    <w:rsid w:val="007B1C96"/>
    <w:rsid w:val="007B1F47"/>
    <w:rsid w:val="007B21B7"/>
    <w:rsid w:val="007B23FF"/>
    <w:rsid w:val="007B2A61"/>
    <w:rsid w:val="007B5C06"/>
    <w:rsid w:val="007B6BD5"/>
    <w:rsid w:val="007B6F52"/>
    <w:rsid w:val="007B6F6B"/>
    <w:rsid w:val="007C0400"/>
    <w:rsid w:val="007D065E"/>
    <w:rsid w:val="007D0FE1"/>
    <w:rsid w:val="007D123A"/>
    <w:rsid w:val="007D1554"/>
    <w:rsid w:val="007D1F20"/>
    <w:rsid w:val="007D2D81"/>
    <w:rsid w:val="007D35C0"/>
    <w:rsid w:val="007D4DED"/>
    <w:rsid w:val="007D5836"/>
    <w:rsid w:val="007D58CE"/>
    <w:rsid w:val="007E4A32"/>
    <w:rsid w:val="007E4A85"/>
    <w:rsid w:val="007E7514"/>
    <w:rsid w:val="007F26EA"/>
    <w:rsid w:val="007F3161"/>
    <w:rsid w:val="007F390B"/>
    <w:rsid w:val="007F3CBA"/>
    <w:rsid w:val="007F5324"/>
    <w:rsid w:val="008000FF"/>
    <w:rsid w:val="00800AB2"/>
    <w:rsid w:val="00801A1D"/>
    <w:rsid w:val="00803E5D"/>
    <w:rsid w:val="0080683D"/>
    <w:rsid w:val="008114E1"/>
    <w:rsid w:val="008124F0"/>
    <w:rsid w:val="00817279"/>
    <w:rsid w:val="00823292"/>
    <w:rsid w:val="008240DA"/>
    <w:rsid w:val="00827173"/>
    <w:rsid w:val="008276F9"/>
    <w:rsid w:val="008321C8"/>
    <w:rsid w:val="00832DD4"/>
    <w:rsid w:val="008331B4"/>
    <w:rsid w:val="008333A9"/>
    <w:rsid w:val="008337DD"/>
    <w:rsid w:val="00835632"/>
    <w:rsid w:val="00837636"/>
    <w:rsid w:val="00844711"/>
    <w:rsid w:val="0084590D"/>
    <w:rsid w:val="008474BD"/>
    <w:rsid w:val="0085049B"/>
    <w:rsid w:val="008505C1"/>
    <w:rsid w:val="008506D2"/>
    <w:rsid w:val="00850786"/>
    <w:rsid w:val="008518A7"/>
    <w:rsid w:val="00852790"/>
    <w:rsid w:val="0085705A"/>
    <w:rsid w:val="00863353"/>
    <w:rsid w:val="00867EA4"/>
    <w:rsid w:val="00872411"/>
    <w:rsid w:val="008751E0"/>
    <w:rsid w:val="008770D8"/>
    <w:rsid w:val="00880302"/>
    <w:rsid w:val="00880E6B"/>
    <w:rsid w:val="00881D80"/>
    <w:rsid w:val="008839DF"/>
    <w:rsid w:val="00887510"/>
    <w:rsid w:val="00890A77"/>
    <w:rsid w:val="00890BB6"/>
    <w:rsid w:val="00890E8F"/>
    <w:rsid w:val="0089107F"/>
    <w:rsid w:val="008923C9"/>
    <w:rsid w:val="00894C3B"/>
    <w:rsid w:val="008950BE"/>
    <w:rsid w:val="00895FB9"/>
    <w:rsid w:val="0089748A"/>
    <w:rsid w:val="00897ACB"/>
    <w:rsid w:val="008A1394"/>
    <w:rsid w:val="008A2A8A"/>
    <w:rsid w:val="008A3EA6"/>
    <w:rsid w:val="008B0793"/>
    <w:rsid w:val="008B3B5D"/>
    <w:rsid w:val="008B4021"/>
    <w:rsid w:val="008B448D"/>
    <w:rsid w:val="008B48B0"/>
    <w:rsid w:val="008B4E86"/>
    <w:rsid w:val="008B4F42"/>
    <w:rsid w:val="008B63A5"/>
    <w:rsid w:val="008B73BB"/>
    <w:rsid w:val="008B77E3"/>
    <w:rsid w:val="008C152E"/>
    <w:rsid w:val="008C2171"/>
    <w:rsid w:val="008C2936"/>
    <w:rsid w:val="008C2D10"/>
    <w:rsid w:val="008C45E1"/>
    <w:rsid w:val="008C46E6"/>
    <w:rsid w:val="008C54BF"/>
    <w:rsid w:val="008D1D27"/>
    <w:rsid w:val="008D21EA"/>
    <w:rsid w:val="008D456A"/>
    <w:rsid w:val="008D57F5"/>
    <w:rsid w:val="008D6239"/>
    <w:rsid w:val="008D73E3"/>
    <w:rsid w:val="008E0C74"/>
    <w:rsid w:val="008E476B"/>
    <w:rsid w:val="008E768C"/>
    <w:rsid w:val="008F03B5"/>
    <w:rsid w:val="008F175E"/>
    <w:rsid w:val="008F256B"/>
    <w:rsid w:val="008F3971"/>
    <w:rsid w:val="008F5EB6"/>
    <w:rsid w:val="00900926"/>
    <w:rsid w:val="00900CE0"/>
    <w:rsid w:val="0090276F"/>
    <w:rsid w:val="009028C3"/>
    <w:rsid w:val="00906E3F"/>
    <w:rsid w:val="009115AF"/>
    <w:rsid w:val="009120AE"/>
    <w:rsid w:val="00913B59"/>
    <w:rsid w:val="009148B7"/>
    <w:rsid w:val="00916FEE"/>
    <w:rsid w:val="00921434"/>
    <w:rsid w:val="00924B50"/>
    <w:rsid w:val="00925413"/>
    <w:rsid w:val="009355AE"/>
    <w:rsid w:val="00935E74"/>
    <w:rsid w:val="0093742D"/>
    <w:rsid w:val="0094056F"/>
    <w:rsid w:val="00941F58"/>
    <w:rsid w:val="009443DE"/>
    <w:rsid w:val="00944807"/>
    <w:rsid w:val="009460DF"/>
    <w:rsid w:val="00946859"/>
    <w:rsid w:val="009503F3"/>
    <w:rsid w:val="00953B3B"/>
    <w:rsid w:val="00953C23"/>
    <w:rsid w:val="009556F9"/>
    <w:rsid w:val="00964055"/>
    <w:rsid w:val="009646A5"/>
    <w:rsid w:val="009674EF"/>
    <w:rsid w:val="009721BD"/>
    <w:rsid w:val="00972479"/>
    <w:rsid w:val="00973E56"/>
    <w:rsid w:val="009741D5"/>
    <w:rsid w:val="009768DD"/>
    <w:rsid w:val="009806DD"/>
    <w:rsid w:val="00980A79"/>
    <w:rsid w:val="009825F3"/>
    <w:rsid w:val="00986AFD"/>
    <w:rsid w:val="00991AEB"/>
    <w:rsid w:val="009921B8"/>
    <w:rsid w:val="00992538"/>
    <w:rsid w:val="00993128"/>
    <w:rsid w:val="00993B51"/>
    <w:rsid w:val="00993C48"/>
    <w:rsid w:val="00993F3D"/>
    <w:rsid w:val="00995BF9"/>
    <w:rsid w:val="0099745B"/>
    <w:rsid w:val="0099791B"/>
    <w:rsid w:val="009A0B0D"/>
    <w:rsid w:val="009A631E"/>
    <w:rsid w:val="009A6722"/>
    <w:rsid w:val="009B528B"/>
    <w:rsid w:val="009B567E"/>
    <w:rsid w:val="009B5A11"/>
    <w:rsid w:val="009B6B97"/>
    <w:rsid w:val="009B6C58"/>
    <w:rsid w:val="009C301B"/>
    <w:rsid w:val="009D531E"/>
    <w:rsid w:val="009D64C4"/>
    <w:rsid w:val="009D73BE"/>
    <w:rsid w:val="009D7B9D"/>
    <w:rsid w:val="009E3391"/>
    <w:rsid w:val="009E66D8"/>
    <w:rsid w:val="009E78E5"/>
    <w:rsid w:val="009F027D"/>
    <w:rsid w:val="009F340F"/>
    <w:rsid w:val="009F4541"/>
    <w:rsid w:val="00A01596"/>
    <w:rsid w:val="00A0292E"/>
    <w:rsid w:val="00A02EBF"/>
    <w:rsid w:val="00A045CB"/>
    <w:rsid w:val="00A04CF6"/>
    <w:rsid w:val="00A05332"/>
    <w:rsid w:val="00A066EB"/>
    <w:rsid w:val="00A068AE"/>
    <w:rsid w:val="00A06AC7"/>
    <w:rsid w:val="00A07662"/>
    <w:rsid w:val="00A1106D"/>
    <w:rsid w:val="00A12351"/>
    <w:rsid w:val="00A12A6A"/>
    <w:rsid w:val="00A13FA2"/>
    <w:rsid w:val="00A14392"/>
    <w:rsid w:val="00A15FB6"/>
    <w:rsid w:val="00A160D7"/>
    <w:rsid w:val="00A1665C"/>
    <w:rsid w:val="00A1795D"/>
    <w:rsid w:val="00A20718"/>
    <w:rsid w:val="00A20773"/>
    <w:rsid w:val="00A2305F"/>
    <w:rsid w:val="00A242E9"/>
    <w:rsid w:val="00A248C9"/>
    <w:rsid w:val="00A25105"/>
    <w:rsid w:val="00A32BD6"/>
    <w:rsid w:val="00A32C38"/>
    <w:rsid w:val="00A3408C"/>
    <w:rsid w:val="00A3470A"/>
    <w:rsid w:val="00A37984"/>
    <w:rsid w:val="00A4217C"/>
    <w:rsid w:val="00A4511E"/>
    <w:rsid w:val="00A45A14"/>
    <w:rsid w:val="00A463D6"/>
    <w:rsid w:val="00A46F83"/>
    <w:rsid w:val="00A4706A"/>
    <w:rsid w:val="00A521D6"/>
    <w:rsid w:val="00A52512"/>
    <w:rsid w:val="00A545C8"/>
    <w:rsid w:val="00A55C46"/>
    <w:rsid w:val="00A5693D"/>
    <w:rsid w:val="00A6015B"/>
    <w:rsid w:val="00A60852"/>
    <w:rsid w:val="00A65513"/>
    <w:rsid w:val="00A65D1C"/>
    <w:rsid w:val="00A66383"/>
    <w:rsid w:val="00A66589"/>
    <w:rsid w:val="00A66B21"/>
    <w:rsid w:val="00A67246"/>
    <w:rsid w:val="00A717FC"/>
    <w:rsid w:val="00A719CE"/>
    <w:rsid w:val="00A75991"/>
    <w:rsid w:val="00A75AF9"/>
    <w:rsid w:val="00A83B8F"/>
    <w:rsid w:val="00A8414F"/>
    <w:rsid w:val="00A84687"/>
    <w:rsid w:val="00A90ED9"/>
    <w:rsid w:val="00A911B0"/>
    <w:rsid w:val="00A92A6D"/>
    <w:rsid w:val="00A943FF"/>
    <w:rsid w:val="00A97170"/>
    <w:rsid w:val="00AA6F9D"/>
    <w:rsid w:val="00AB01E2"/>
    <w:rsid w:val="00AB0C50"/>
    <w:rsid w:val="00AB2164"/>
    <w:rsid w:val="00AB4E48"/>
    <w:rsid w:val="00AB63D8"/>
    <w:rsid w:val="00AB7643"/>
    <w:rsid w:val="00AB7851"/>
    <w:rsid w:val="00AB7D33"/>
    <w:rsid w:val="00AC11D9"/>
    <w:rsid w:val="00AC271F"/>
    <w:rsid w:val="00AC347F"/>
    <w:rsid w:val="00AC5498"/>
    <w:rsid w:val="00AD2B98"/>
    <w:rsid w:val="00AD3D1F"/>
    <w:rsid w:val="00AD5536"/>
    <w:rsid w:val="00AD6B0E"/>
    <w:rsid w:val="00AE66A2"/>
    <w:rsid w:val="00AF0AC6"/>
    <w:rsid w:val="00AF3027"/>
    <w:rsid w:val="00AF40F0"/>
    <w:rsid w:val="00B021D0"/>
    <w:rsid w:val="00B03F83"/>
    <w:rsid w:val="00B04670"/>
    <w:rsid w:val="00B0539D"/>
    <w:rsid w:val="00B07A2F"/>
    <w:rsid w:val="00B1298D"/>
    <w:rsid w:val="00B1554E"/>
    <w:rsid w:val="00B15DC1"/>
    <w:rsid w:val="00B17F3E"/>
    <w:rsid w:val="00B21B30"/>
    <w:rsid w:val="00B24AAF"/>
    <w:rsid w:val="00B26964"/>
    <w:rsid w:val="00B315DD"/>
    <w:rsid w:val="00B331FA"/>
    <w:rsid w:val="00B344F1"/>
    <w:rsid w:val="00B349C0"/>
    <w:rsid w:val="00B37535"/>
    <w:rsid w:val="00B412B3"/>
    <w:rsid w:val="00B413AA"/>
    <w:rsid w:val="00B435B5"/>
    <w:rsid w:val="00B4590B"/>
    <w:rsid w:val="00B476F0"/>
    <w:rsid w:val="00B47CE6"/>
    <w:rsid w:val="00B516EE"/>
    <w:rsid w:val="00B53380"/>
    <w:rsid w:val="00B5397D"/>
    <w:rsid w:val="00B53C17"/>
    <w:rsid w:val="00B54321"/>
    <w:rsid w:val="00B54E23"/>
    <w:rsid w:val="00B6076A"/>
    <w:rsid w:val="00B60A93"/>
    <w:rsid w:val="00B62614"/>
    <w:rsid w:val="00B65C76"/>
    <w:rsid w:val="00B664C0"/>
    <w:rsid w:val="00B671DA"/>
    <w:rsid w:val="00B679B8"/>
    <w:rsid w:val="00B700C8"/>
    <w:rsid w:val="00B7058C"/>
    <w:rsid w:val="00B71DB1"/>
    <w:rsid w:val="00B749C8"/>
    <w:rsid w:val="00B82081"/>
    <w:rsid w:val="00B834F0"/>
    <w:rsid w:val="00B86DA9"/>
    <w:rsid w:val="00B90078"/>
    <w:rsid w:val="00B92018"/>
    <w:rsid w:val="00B9278C"/>
    <w:rsid w:val="00B92D32"/>
    <w:rsid w:val="00B93439"/>
    <w:rsid w:val="00B951E9"/>
    <w:rsid w:val="00B9773A"/>
    <w:rsid w:val="00BA08AF"/>
    <w:rsid w:val="00BA1B48"/>
    <w:rsid w:val="00BA407B"/>
    <w:rsid w:val="00BA54CD"/>
    <w:rsid w:val="00BB2E1D"/>
    <w:rsid w:val="00BB4491"/>
    <w:rsid w:val="00BB5734"/>
    <w:rsid w:val="00BB5B38"/>
    <w:rsid w:val="00BB784E"/>
    <w:rsid w:val="00BC036C"/>
    <w:rsid w:val="00BC1132"/>
    <w:rsid w:val="00BC12F8"/>
    <w:rsid w:val="00BC1E89"/>
    <w:rsid w:val="00BC378F"/>
    <w:rsid w:val="00BC4757"/>
    <w:rsid w:val="00BC727C"/>
    <w:rsid w:val="00BD2872"/>
    <w:rsid w:val="00BD5880"/>
    <w:rsid w:val="00BD6390"/>
    <w:rsid w:val="00BD6EDF"/>
    <w:rsid w:val="00BE3820"/>
    <w:rsid w:val="00BE3C6A"/>
    <w:rsid w:val="00BE5B64"/>
    <w:rsid w:val="00BE6972"/>
    <w:rsid w:val="00BE6AD2"/>
    <w:rsid w:val="00BF0BA1"/>
    <w:rsid w:val="00C003EB"/>
    <w:rsid w:val="00C021CE"/>
    <w:rsid w:val="00C04079"/>
    <w:rsid w:val="00C04473"/>
    <w:rsid w:val="00C05A46"/>
    <w:rsid w:val="00C06CA7"/>
    <w:rsid w:val="00C076E1"/>
    <w:rsid w:val="00C07862"/>
    <w:rsid w:val="00C12331"/>
    <w:rsid w:val="00C13E07"/>
    <w:rsid w:val="00C155DC"/>
    <w:rsid w:val="00C16184"/>
    <w:rsid w:val="00C1643D"/>
    <w:rsid w:val="00C206CF"/>
    <w:rsid w:val="00C21072"/>
    <w:rsid w:val="00C21A8B"/>
    <w:rsid w:val="00C23F66"/>
    <w:rsid w:val="00C2544B"/>
    <w:rsid w:val="00C30C6E"/>
    <w:rsid w:val="00C31644"/>
    <w:rsid w:val="00C316AA"/>
    <w:rsid w:val="00C32DFD"/>
    <w:rsid w:val="00C411BC"/>
    <w:rsid w:val="00C4355A"/>
    <w:rsid w:val="00C441D1"/>
    <w:rsid w:val="00C44F6C"/>
    <w:rsid w:val="00C46B66"/>
    <w:rsid w:val="00C4792C"/>
    <w:rsid w:val="00C47E6E"/>
    <w:rsid w:val="00C50499"/>
    <w:rsid w:val="00C52B47"/>
    <w:rsid w:val="00C533F5"/>
    <w:rsid w:val="00C5416A"/>
    <w:rsid w:val="00C61688"/>
    <w:rsid w:val="00C64848"/>
    <w:rsid w:val="00C64937"/>
    <w:rsid w:val="00C64A3D"/>
    <w:rsid w:val="00C64DBF"/>
    <w:rsid w:val="00C75C70"/>
    <w:rsid w:val="00C80880"/>
    <w:rsid w:val="00C8088D"/>
    <w:rsid w:val="00C80F3F"/>
    <w:rsid w:val="00C83107"/>
    <w:rsid w:val="00C86382"/>
    <w:rsid w:val="00C87270"/>
    <w:rsid w:val="00C87FE5"/>
    <w:rsid w:val="00C9045E"/>
    <w:rsid w:val="00C91563"/>
    <w:rsid w:val="00C92E8B"/>
    <w:rsid w:val="00C93172"/>
    <w:rsid w:val="00C94493"/>
    <w:rsid w:val="00C94AFE"/>
    <w:rsid w:val="00C955EF"/>
    <w:rsid w:val="00C969D1"/>
    <w:rsid w:val="00CA07DB"/>
    <w:rsid w:val="00CA1755"/>
    <w:rsid w:val="00CA2189"/>
    <w:rsid w:val="00CA289A"/>
    <w:rsid w:val="00CA3E45"/>
    <w:rsid w:val="00CA4305"/>
    <w:rsid w:val="00CA4986"/>
    <w:rsid w:val="00CA4AD6"/>
    <w:rsid w:val="00CA5115"/>
    <w:rsid w:val="00CB0812"/>
    <w:rsid w:val="00CB0AF6"/>
    <w:rsid w:val="00CB229D"/>
    <w:rsid w:val="00CB38A9"/>
    <w:rsid w:val="00CB3EE9"/>
    <w:rsid w:val="00CB599E"/>
    <w:rsid w:val="00CC2142"/>
    <w:rsid w:val="00CC533E"/>
    <w:rsid w:val="00CC5450"/>
    <w:rsid w:val="00CD1496"/>
    <w:rsid w:val="00CD1981"/>
    <w:rsid w:val="00CD56B4"/>
    <w:rsid w:val="00CD62ED"/>
    <w:rsid w:val="00CE00B3"/>
    <w:rsid w:val="00CF0AD0"/>
    <w:rsid w:val="00CF0CF7"/>
    <w:rsid w:val="00CF2778"/>
    <w:rsid w:val="00CF33CF"/>
    <w:rsid w:val="00CF39CF"/>
    <w:rsid w:val="00CF3DA3"/>
    <w:rsid w:val="00CF402F"/>
    <w:rsid w:val="00CF4610"/>
    <w:rsid w:val="00D01628"/>
    <w:rsid w:val="00D018DA"/>
    <w:rsid w:val="00D0213B"/>
    <w:rsid w:val="00D0277C"/>
    <w:rsid w:val="00D02FF7"/>
    <w:rsid w:val="00D046C6"/>
    <w:rsid w:val="00D04E6F"/>
    <w:rsid w:val="00D05EC0"/>
    <w:rsid w:val="00D0606E"/>
    <w:rsid w:val="00D06344"/>
    <w:rsid w:val="00D100E4"/>
    <w:rsid w:val="00D1090F"/>
    <w:rsid w:val="00D10C37"/>
    <w:rsid w:val="00D10E8C"/>
    <w:rsid w:val="00D1243E"/>
    <w:rsid w:val="00D125D9"/>
    <w:rsid w:val="00D12936"/>
    <w:rsid w:val="00D12CB7"/>
    <w:rsid w:val="00D12CFC"/>
    <w:rsid w:val="00D13DFC"/>
    <w:rsid w:val="00D14425"/>
    <w:rsid w:val="00D164E3"/>
    <w:rsid w:val="00D21F37"/>
    <w:rsid w:val="00D229E8"/>
    <w:rsid w:val="00D262C3"/>
    <w:rsid w:val="00D2771B"/>
    <w:rsid w:val="00D3026B"/>
    <w:rsid w:val="00D31AB7"/>
    <w:rsid w:val="00D3231B"/>
    <w:rsid w:val="00D32D76"/>
    <w:rsid w:val="00D32E57"/>
    <w:rsid w:val="00D3437C"/>
    <w:rsid w:val="00D3491B"/>
    <w:rsid w:val="00D35C11"/>
    <w:rsid w:val="00D36A66"/>
    <w:rsid w:val="00D37723"/>
    <w:rsid w:val="00D50BF4"/>
    <w:rsid w:val="00D50C20"/>
    <w:rsid w:val="00D51CA9"/>
    <w:rsid w:val="00D52338"/>
    <w:rsid w:val="00D5259B"/>
    <w:rsid w:val="00D53045"/>
    <w:rsid w:val="00D53F32"/>
    <w:rsid w:val="00D5734E"/>
    <w:rsid w:val="00D57D89"/>
    <w:rsid w:val="00D62963"/>
    <w:rsid w:val="00D629CE"/>
    <w:rsid w:val="00D64BCA"/>
    <w:rsid w:val="00D70B26"/>
    <w:rsid w:val="00D72BD9"/>
    <w:rsid w:val="00D73885"/>
    <w:rsid w:val="00D74B6E"/>
    <w:rsid w:val="00D7518C"/>
    <w:rsid w:val="00D84C46"/>
    <w:rsid w:val="00D87A53"/>
    <w:rsid w:val="00D91089"/>
    <w:rsid w:val="00D93FD6"/>
    <w:rsid w:val="00D9539E"/>
    <w:rsid w:val="00D9621A"/>
    <w:rsid w:val="00DA0396"/>
    <w:rsid w:val="00DA2510"/>
    <w:rsid w:val="00DA2EAA"/>
    <w:rsid w:val="00DA3EC6"/>
    <w:rsid w:val="00DA4291"/>
    <w:rsid w:val="00DA7E13"/>
    <w:rsid w:val="00DA7FE8"/>
    <w:rsid w:val="00DB0FFC"/>
    <w:rsid w:val="00DB25D0"/>
    <w:rsid w:val="00DB47B5"/>
    <w:rsid w:val="00DB7696"/>
    <w:rsid w:val="00DC15B7"/>
    <w:rsid w:val="00DC29EA"/>
    <w:rsid w:val="00DC3C79"/>
    <w:rsid w:val="00DC5154"/>
    <w:rsid w:val="00DD3607"/>
    <w:rsid w:val="00DD5E92"/>
    <w:rsid w:val="00DD7211"/>
    <w:rsid w:val="00DE1586"/>
    <w:rsid w:val="00DE1B5A"/>
    <w:rsid w:val="00DE70FC"/>
    <w:rsid w:val="00DF046B"/>
    <w:rsid w:val="00DF1082"/>
    <w:rsid w:val="00DF1EA2"/>
    <w:rsid w:val="00DF791E"/>
    <w:rsid w:val="00DF7C40"/>
    <w:rsid w:val="00E00957"/>
    <w:rsid w:val="00E010A6"/>
    <w:rsid w:val="00E01B9A"/>
    <w:rsid w:val="00E03A5E"/>
    <w:rsid w:val="00E04279"/>
    <w:rsid w:val="00E13F41"/>
    <w:rsid w:val="00E14B9B"/>
    <w:rsid w:val="00E14D26"/>
    <w:rsid w:val="00E15C2D"/>
    <w:rsid w:val="00E16A02"/>
    <w:rsid w:val="00E17494"/>
    <w:rsid w:val="00E20506"/>
    <w:rsid w:val="00E22B81"/>
    <w:rsid w:val="00E23AA1"/>
    <w:rsid w:val="00E23AA5"/>
    <w:rsid w:val="00E24C48"/>
    <w:rsid w:val="00E26127"/>
    <w:rsid w:val="00E2672C"/>
    <w:rsid w:val="00E2710C"/>
    <w:rsid w:val="00E27865"/>
    <w:rsid w:val="00E30025"/>
    <w:rsid w:val="00E30E3A"/>
    <w:rsid w:val="00E33972"/>
    <w:rsid w:val="00E33F2E"/>
    <w:rsid w:val="00E35FBA"/>
    <w:rsid w:val="00E36988"/>
    <w:rsid w:val="00E36EFE"/>
    <w:rsid w:val="00E422D9"/>
    <w:rsid w:val="00E42379"/>
    <w:rsid w:val="00E424C0"/>
    <w:rsid w:val="00E42FAC"/>
    <w:rsid w:val="00E432C2"/>
    <w:rsid w:val="00E434D1"/>
    <w:rsid w:val="00E460A2"/>
    <w:rsid w:val="00E4616C"/>
    <w:rsid w:val="00E465FD"/>
    <w:rsid w:val="00E51744"/>
    <w:rsid w:val="00E54455"/>
    <w:rsid w:val="00E56170"/>
    <w:rsid w:val="00E577FC"/>
    <w:rsid w:val="00E60032"/>
    <w:rsid w:val="00E61E4A"/>
    <w:rsid w:val="00E6356E"/>
    <w:rsid w:val="00E636DC"/>
    <w:rsid w:val="00E63F22"/>
    <w:rsid w:val="00E64055"/>
    <w:rsid w:val="00E64933"/>
    <w:rsid w:val="00E657D4"/>
    <w:rsid w:val="00E65C19"/>
    <w:rsid w:val="00E6782E"/>
    <w:rsid w:val="00E71AEE"/>
    <w:rsid w:val="00E733D6"/>
    <w:rsid w:val="00E77BC0"/>
    <w:rsid w:val="00E800B6"/>
    <w:rsid w:val="00E8154B"/>
    <w:rsid w:val="00E82832"/>
    <w:rsid w:val="00E82DE8"/>
    <w:rsid w:val="00E870B3"/>
    <w:rsid w:val="00E925B5"/>
    <w:rsid w:val="00E93191"/>
    <w:rsid w:val="00E94F70"/>
    <w:rsid w:val="00E9687F"/>
    <w:rsid w:val="00EA089E"/>
    <w:rsid w:val="00EA127A"/>
    <w:rsid w:val="00EA277E"/>
    <w:rsid w:val="00EA4146"/>
    <w:rsid w:val="00EA4E70"/>
    <w:rsid w:val="00EB2F12"/>
    <w:rsid w:val="00EB3F53"/>
    <w:rsid w:val="00EB40E1"/>
    <w:rsid w:val="00EB73EF"/>
    <w:rsid w:val="00EC0519"/>
    <w:rsid w:val="00ED0935"/>
    <w:rsid w:val="00ED2947"/>
    <w:rsid w:val="00ED2A76"/>
    <w:rsid w:val="00ED65C1"/>
    <w:rsid w:val="00ED7282"/>
    <w:rsid w:val="00EE1997"/>
    <w:rsid w:val="00EE3454"/>
    <w:rsid w:val="00EE42DB"/>
    <w:rsid w:val="00EE4B70"/>
    <w:rsid w:val="00EE53D8"/>
    <w:rsid w:val="00EE761A"/>
    <w:rsid w:val="00EF086B"/>
    <w:rsid w:val="00EF0D92"/>
    <w:rsid w:val="00EF13C9"/>
    <w:rsid w:val="00EF32B7"/>
    <w:rsid w:val="00F00039"/>
    <w:rsid w:val="00F01045"/>
    <w:rsid w:val="00F0166A"/>
    <w:rsid w:val="00F05F6D"/>
    <w:rsid w:val="00F063CB"/>
    <w:rsid w:val="00F1119E"/>
    <w:rsid w:val="00F11EBB"/>
    <w:rsid w:val="00F130C1"/>
    <w:rsid w:val="00F13DE3"/>
    <w:rsid w:val="00F1631B"/>
    <w:rsid w:val="00F20E1C"/>
    <w:rsid w:val="00F229B9"/>
    <w:rsid w:val="00F24628"/>
    <w:rsid w:val="00F2582B"/>
    <w:rsid w:val="00F25AFF"/>
    <w:rsid w:val="00F26083"/>
    <w:rsid w:val="00F26C76"/>
    <w:rsid w:val="00F27D53"/>
    <w:rsid w:val="00F30FE1"/>
    <w:rsid w:val="00F318A3"/>
    <w:rsid w:val="00F31E74"/>
    <w:rsid w:val="00F32704"/>
    <w:rsid w:val="00F3371E"/>
    <w:rsid w:val="00F34092"/>
    <w:rsid w:val="00F3510A"/>
    <w:rsid w:val="00F36BB7"/>
    <w:rsid w:val="00F451C9"/>
    <w:rsid w:val="00F462F6"/>
    <w:rsid w:val="00F47C7F"/>
    <w:rsid w:val="00F508AB"/>
    <w:rsid w:val="00F512AE"/>
    <w:rsid w:val="00F52BC0"/>
    <w:rsid w:val="00F560A9"/>
    <w:rsid w:val="00F63EEF"/>
    <w:rsid w:val="00F63F72"/>
    <w:rsid w:val="00F663A9"/>
    <w:rsid w:val="00F674B3"/>
    <w:rsid w:val="00F67BD5"/>
    <w:rsid w:val="00F7027A"/>
    <w:rsid w:val="00F74447"/>
    <w:rsid w:val="00F7508B"/>
    <w:rsid w:val="00F75B73"/>
    <w:rsid w:val="00F75EBC"/>
    <w:rsid w:val="00F76A5D"/>
    <w:rsid w:val="00F80CC3"/>
    <w:rsid w:val="00F8294E"/>
    <w:rsid w:val="00F83BD9"/>
    <w:rsid w:val="00F85264"/>
    <w:rsid w:val="00F86FA5"/>
    <w:rsid w:val="00F94595"/>
    <w:rsid w:val="00F9592D"/>
    <w:rsid w:val="00F978B4"/>
    <w:rsid w:val="00FA063B"/>
    <w:rsid w:val="00FA18A0"/>
    <w:rsid w:val="00FA1F33"/>
    <w:rsid w:val="00FA22DF"/>
    <w:rsid w:val="00FA2934"/>
    <w:rsid w:val="00FA3E9F"/>
    <w:rsid w:val="00FA424E"/>
    <w:rsid w:val="00FA5942"/>
    <w:rsid w:val="00FA7F88"/>
    <w:rsid w:val="00FB36E4"/>
    <w:rsid w:val="00FB467C"/>
    <w:rsid w:val="00FB733E"/>
    <w:rsid w:val="00FB7381"/>
    <w:rsid w:val="00FC037A"/>
    <w:rsid w:val="00FC123C"/>
    <w:rsid w:val="00FC4C0B"/>
    <w:rsid w:val="00FC4FA7"/>
    <w:rsid w:val="00FC534F"/>
    <w:rsid w:val="00FD0428"/>
    <w:rsid w:val="00FD2D5E"/>
    <w:rsid w:val="00FD30A2"/>
    <w:rsid w:val="00FD45E7"/>
    <w:rsid w:val="00FD5F7E"/>
    <w:rsid w:val="00FE183E"/>
    <w:rsid w:val="00FE23E0"/>
    <w:rsid w:val="00FE2819"/>
    <w:rsid w:val="00FE4A50"/>
    <w:rsid w:val="00FE7C18"/>
    <w:rsid w:val="00FF3572"/>
    <w:rsid w:val="00FF3CF1"/>
    <w:rsid w:val="00FF455C"/>
    <w:rsid w:val="00F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teal"/>
    </o:shapedefaults>
    <o:shapelayout v:ext="edit">
      <o:idmap v:ext="edit" data="1"/>
    </o:shapelayout>
  </w:shapeDefaults>
  <w:decimalSymbol w:val="."/>
  <w:listSeparator w:val=","/>
  <w14:docId w14:val="4B1D73DA"/>
  <w15:docId w15:val="{738B7D87-1C23-4467-94F0-8BE1D280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6B41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A277E"/>
    <w:pPr>
      <w:keepNext/>
      <w:spacing w:before="240" w:after="60"/>
      <w:ind w:left="0"/>
      <w:jc w:val="center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E2819"/>
    <w:pPr>
      <w:keepNext/>
      <w:spacing w:before="240" w:after="60"/>
      <w:ind w:left="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next w:val="Heading2"/>
    <w:qFormat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vitees1">
    <w:name w:val="Invitees 1"/>
    <w:basedOn w:val="Heading2"/>
    <w:next w:val="Invitees"/>
    <w:rsid w:val="001423A6"/>
    <w:pPr>
      <w:spacing w:after="0"/>
    </w:pPr>
    <w:rPr>
      <w:b w:val="0"/>
    </w:rPr>
  </w:style>
  <w:style w:type="paragraph" w:customStyle="1" w:styleId="TypeofMeeting">
    <w:name w:val="Type of Meeting"/>
    <w:basedOn w:val="Heading2"/>
    <w:rsid w:val="00FE2819"/>
    <w:rPr>
      <w:b w:val="0"/>
    </w:rPr>
  </w:style>
  <w:style w:type="paragraph" w:styleId="Date">
    <w:name w:val="Date"/>
    <w:basedOn w:val="Normal"/>
    <w:next w:val="Normal"/>
    <w:rsid w:val="003765C4"/>
    <w:pPr>
      <w:ind w:left="0"/>
      <w:jc w:val="center"/>
    </w:pPr>
  </w:style>
  <w:style w:type="paragraph" w:customStyle="1" w:styleId="Time">
    <w:name w:val="Time"/>
    <w:basedOn w:val="Date"/>
    <w:next w:val="Normal"/>
    <w:rsid w:val="00EA277E"/>
    <w:pPr>
      <w:spacing w:after="480"/>
    </w:pPr>
  </w:style>
  <w:style w:type="paragraph" w:customStyle="1" w:styleId="Invitees">
    <w:name w:val="Invitees"/>
    <w:basedOn w:val="Invitees1"/>
    <w:rsid w:val="00257E14"/>
    <w:pPr>
      <w:spacing w:before="0"/>
      <w:ind w:left="2347" w:hanging="1440"/>
    </w:pPr>
  </w:style>
  <w:style w:type="paragraph" w:customStyle="1" w:styleId="MeetingFacilitator">
    <w:name w:val="Meeting Facilitator"/>
    <w:basedOn w:val="Heading2"/>
    <w:rsid w:val="00FE2819"/>
    <w:rPr>
      <w:b w:val="0"/>
    </w:rPr>
  </w:style>
  <w:style w:type="paragraph" w:styleId="ListNumber2">
    <w:name w:val="List Number 2"/>
    <w:basedOn w:val="Normal"/>
    <w:rsid w:val="00993B51"/>
    <w:pPr>
      <w:numPr>
        <w:numId w:val="12"/>
      </w:numPr>
    </w:pPr>
  </w:style>
  <w:style w:type="paragraph" w:styleId="ListNumber">
    <w:name w:val="List Number"/>
    <w:basedOn w:val="Normal"/>
    <w:link w:val="ListNumberChar"/>
    <w:rsid w:val="00993B51"/>
    <w:pPr>
      <w:numPr>
        <w:numId w:val="18"/>
      </w:numPr>
      <w:spacing w:before="240"/>
      <w:ind w:left="187" w:hanging="187"/>
    </w:pPr>
  </w:style>
  <w:style w:type="paragraph" w:styleId="BalloonText">
    <w:name w:val="Balloon Text"/>
    <w:basedOn w:val="Normal"/>
    <w:link w:val="BalloonTextChar"/>
    <w:semiHidden/>
    <w:unhideWhenUsed/>
    <w:rsid w:val="00E434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34D1"/>
    <w:rPr>
      <w:rFonts w:ascii="Segoe UI" w:hAnsi="Segoe UI" w:cs="Segoe UI"/>
      <w:sz w:val="18"/>
      <w:szCs w:val="18"/>
    </w:rPr>
  </w:style>
  <w:style w:type="character" w:customStyle="1" w:styleId="ListNumberChar">
    <w:name w:val="List Number Char"/>
    <w:basedOn w:val="DefaultParagraphFont"/>
    <w:link w:val="ListNumber"/>
    <w:locked/>
    <w:rsid w:val="004675E3"/>
    <w:rPr>
      <w:sz w:val="24"/>
      <w:szCs w:val="24"/>
    </w:rPr>
  </w:style>
  <w:style w:type="paragraph" w:styleId="NoSpacing">
    <w:name w:val="No Spacing"/>
    <w:uiPriority w:val="1"/>
    <w:qFormat/>
    <w:rsid w:val="0049324C"/>
    <w:pPr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56AAA"/>
    <w:pPr>
      <w:ind w:left="0"/>
    </w:pPr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556AAA"/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paragraph" w:styleId="Header">
    <w:name w:val="header"/>
    <w:basedOn w:val="Normal"/>
    <w:link w:val="HeaderChar"/>
    <w:unhideWhenUsed/>
    <w:rsid w:val="00D277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2771B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D277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2771B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4056F"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rsid w:val="0001196E"/>
    <w:pPr>
      <w:spacing w:before="100" w:beforeAutospacing="1" w:after="100" w:afterAutospacing="1"/>
      <w:ind w:left="0"/>
    </w:pPr>
    <w:rPr>
      <w:rFonts w:ascii="Aptos" w:eastAsiaTheme="minorHAnsi" w:hAnsi="Aptos" w:cs="Aptos"/>
    </w:rPr>
  </w:style>
  <w:style w:type="paragraph" w:customStyle="1" w:styleId="elementtoproof">
    <w:name w:val="elementtoproof"/>
    <w:basedOn w:val="Normal"/>
    <w:uiPriority w:val="99"/>
    <w:semiHidden/>
    <w:rsid w:val="0001196E"/>
    <w:pPr>
      <w:ind w:left="0"/>
    </w:pPr>
    <w:rPr>
      <w:rFonts w:ascii="Aptos" w:eastAsiaTheme="minorHAnsi" w:hAnsi="Aptos" w:cs="Aptos"/>
    </w:rPr>
  </w:style>
  <w:style w:type="paragraph" w:styleId="ListParagraph">
    <w:name w:val="List Paragraph"/>
    <w:basedOn w:val="Normal"/>
    <w:uiPriority w:val="34"/>
    <w:qFormat/>
    <w:rsid w:val="000447EB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WD\Application%20Data\Microsoft\Templates\Formal%20Meet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0E8F5-BF86-4A4D-A3BA-8BD550F4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0</TotalTime>
  <Pages>4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LWD</dc:creator>
  <cp:keywords/>
  <dc:description/>
  <cp:lastModifiedBy>Gloria Fletcher</cp:lastModifiedBy>
  <cp:revision>2</cp:revision>
  <cp:lastPrinted>2026-07-08T22:52:00Z</cp:lastPrinted>
  <dcterms:created xsi:type="dcterms:W3CDTF">2026-09-08T21:53:00Z</dcterms:created>
  <dcterms:modified xsi:type="dcterms:W3CDTF">2026-09-08T21:53:00Z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</Properties>
</file>